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7BEC" w:rsidRPr="000B39B5" w:rsidRDefault="000B39B5">
      <w:pPr>
        <w:pStyle w:val="Udk"/>
        <w:rPr>
          <w:lang w:val="uk-UA"/>
        </w:rPr>
      </w:pPr>
      <w:r>
        <w:rPr>
          <w:lang w:val="uk-UA"/>
        </w:rPr>
        <w:t xml:space="preserve">УДК </w:t>
      </w:r>
      <w:r w:rsidR="001E7D91">
        <w:rPr>
          <w:lang w:val="uk-UA"/>
        </w:rPr>
        <w:t>004.9</w:t>
      </w:r>
    </w:p>
    <w:p w:rsidR="00880604" w:rsidRDefault="00904A4E" w:rsidP="00880604">
      <w:pPr>
        <w:pStyle w:val="Avtor"/>
        <w:rPr>
          <w:lang w:val="ru-RU"/>
        </w:rPr>
      </w:pPr>
      <w:r>
        <w:t>Є.Е. Прейзнер, О.М. Яшина</w:t>
      </w:r>
    </w:p>
    <w:p w:rsidR="00880604" w:rsidRDefault="00880604" w:rsidP="00880604">
      <w:pPr>
        <w:pStyle w:val="Gorod"/>
        <w:rPr>
          <w:lang w:val="ru-RU"/>
        </w:rPr>
      </w:pPr>
      <w:r>
        <w:t>Хмельницький національний університет</w:t>
      </w:r>
    </w:p>
    <w:p w:rsidR="00617BEC" w:rsidRPr="00880604" w:rsidRDefault="00617BEC">
      <w:pPr>
        <w:pStyle w:val="Statya"/>
        <w:rPr>
          <w:lang w:val="ru-RU"/>
        </w:rPr>
      </w:pPr>
    </w:p>
    <w:p w:rsidR="00617BEC" w:rsidRPr="00685965" w:rsidRDefault="00904A4E">
      <w:pPr>
        <w:pStyle w:val="NazvaStatti"/>
      </w:pPr>
      <w:r>
        <w:t xml:space="preserve">методи </w:t>
      </w:r>
      <w:r w:rsidR="00694FFA" w:rsidRPr="00694FFA">
        <w:t>ШТУЧН</w:t>
      </w:r>
      <w:r>
        <w:t>ого</w:t>
      </w:r>
      <w:r w:rsidR="00694FFA" w:rsidRPr="00694FFA">
        <w:t xml:space="preserve"> ІНТЕЛЕКТ</w:t>
      </w:r>
      <w:r>
        <w:t>у</w:t>
      </w:r>
      <w:r w:rsidR="00694FFA" w:rsidRPr="00694FFA">
        <w:t xml:space="preserve"> В СФЕРІ </w:t>
      </w:r>
      <w:r w:rsidR="00685965">
        <w:t>ОХОРОНИ ЗДОРОВ</w:t>
      </w:r>
      <w:r w:rsidR="00685965" w:rsidRPr="00685965">
        <w:rPr>
          <w:lang w:val="ru-RU"/>
        </w:rPr>
        <w:t>’</w:t>
      </w:r>
      <w:r w:rsidR="00685965">
        <w:t>Я</w:t>
      </w:r>
    </w:p>
    <w:p w:rsidR="00617BEC" w:rsidRDefault="00617BEC">
      <w:pPr>
        <w:pStyle w:val="Statya"/>
      </w:pPr>
    </w:p>
    <w:p w:rsidR="00617BEC" w:rsidRDefault="00600633">
      <w:pPr>
        <w:pStyle w:val="Statya"/>
        <w:rPr>
          <w:i/>
        </w:rPr>
      </w:pPr>
      <w:r>
        <w:rPr>
          <w:i/>
        </w:rPr>
        <w:t xml:space="preserve">В даній статті описано та досліджено сучасний стан </w:t>
      </w:r>
      <w:r w:rsidR="00904A4E">
        <w:rPr>
          <w:i/>
        </w:rPr>
        <w:t xml:space="preserve">використання </w:t>
      </w:r>
      <w:r>
        <w:rPr>
          <w:i/>
        </w:rPr>
        <w:t>штучного інтелекту</w:t>
      </w:r>
      <w:r w:rsidR="00904A4E">
        <w:rPr>
          <w:i/>
        </w:rPr>
        <w:t xml:space="preserve"> </w:t>
      </w:r>
      <w:r w:rsidR="001255C7">
        <w:rPr>
          <w:i/>
        </w:rPr>
        <w:t>(ШІ)</w:t>
      </w:r>
      <w:r>
        <w:rPr>
          <w:i/>
        </w:rPr>
        <w:t xml:space="preserve"> в сфері охорони здоров</w:t>
      </w:r>
      <w:r w:rsidRPr="001255C7">
        <w:rPr>
          <w:i/>
        </w:rPr>
        <w:t>’</w:t>
      </w:r>
      <w:r>
        <w:rPr>
          <w:i/>
        </w:rPr>
        <w:t>я</w:t>
      </w:r>
      <w:r w:rsidR="00904A4E">
        <w:rPr>
          <w:i/>
        </w:rPr>
        <w:t>, його методів та засобів</w:t>
      </w:r>
      <w:r w:rsidR="001255C7">
        <w:rPr>
          <w:i/>
        </w:rPr>
        <w:t xml:space="preserve">. </w:t>
      </w:r>
      <w:r w:rsidR="001255C7" w:rsidRPr="001255C7">
        <w:rPr>
          <w:i/>
        </w:rPr>
        <w:t xml:space="preserve">Під час огляду </w:t>
      </w:r>
      <w:r w:rsidR="001255C7">
        <w:rPr>
          <w:i/>
        </w:rPr>
        <w:t>обсягів використання та методів</w:t>
      </w:r>
      <w:r w:rsidR="001255C7" w:rsidRPr="001255C7">
        <w:rPr>
          <w:i/>
        </w:rPr>
        <w:t xml:space="preserve"> застосування ШІ в </w:t>
      </w:r>
      <w:r w:rsidR="001255C7">
        <w:rPr>
          <w:i/>
        </w:rPr>
        <w:t>медицині</w:t>
      </w:r>
      <w:r w:rsidR="001255C7" w:rsidRPr="001255C7">
        <w:rPr>
          <w:i/>
        </w:rPr>
        <w:t xml:space="preserve"> в </w:t>
      </w:r>
      <w:r w:rsidR="001255C7">
        <w:rPr>
          <w:i/>
        </w:rPr>
        <w:t>сучасному світі</w:t>
      </w:r>
      <w:r w:rsidR="001255C7" w:rsidRPr="001255C7">
        <w:rPr>
          <w:i/>
        </w:rPr>
        <w:t xml:space="preserve">, </w:t>
      </w:r>
      <w:r w:rsidR="008F08BC">
        <w:rPr>
          <w:i/>
        </w:rPr>
        <w:t>також розглядали</w:t>
      </w:r>
      <w:r w:rsidR="001255C7">
        <w:rPr>
          <w:i/>
        </w:rPr>
        <w:t>ся</w:t>
      </w:r>
      <w:r w:rsidR="001255C7" w:rsidRPr="001255C7">
        <w:rPr>
          <w:i/>
        </w:rPr>
        <w:t xml:space="preserve"> питання про </w:t>
      </w:r>
      <w:r w:rsidR="001255C7">
        <w:rPr>
          <w:i/>
        </w:rPr>
        <w:t>поточний стан розвитку сфери</w:t>
      </w:r>
      <w:r w:rsidR="001255C7" w:rsidRPr="001255C7">
        <w:rPr>
          <w:i/>
        </w:rPr>
        <w:t xml:space="preserve"> ШІ</w:t>
      </w:r>
      <w:r w:rsidR="001255C7">
        <w:rPr>
          <w:i/>
        </w:rPr>
        <w:t xml:space="preserve"> в цілому, </w:t>
      </w:r>
      <w:r w:rsidR="008F08BC">
        <w:rPr>
          <w:i/>
        </w:rPr>
        <w:t>її актуальність, перспективність та можливості на даному етапі розвитку.</w:t>
      </w:r>
    </w:p>
    <w:p w:rsidR="00113BB5" w:rsidRPr="00600633" w:rsidRDefault="00113BB5">
      <w:pPr>
        <w:pStyle w:val="Statya"/>
        <w:rPr>
          <w:i/>
        </w:rPr>
      </w:pPr>
      <w:r>
        <w:rPr>
          <w:i/>
        </w:rPr>
        <w:t>Не</w:t>
      </w:r>
      <w:r w:rsidR="00904A4E">
        <w:rPr>
          <w:i/>
        </w:rPr>
        <w:t xml:space="preserve"> </w:t>
      </w:r>
      <w:r>
        <w:rPr>
          <w:i/>
        </w:rPr>
        <w:t xml:space="preserve">зважаючи на велику кількість інвестицій в розробку ШІ для використання в медицині, на даний момент </w:t>
      </w:r>
      <w:r w:rsidR="006404F1">
        <w:rPr>
          <w:i/>
        </w:rPr>
        <w:t>ефективність роботи всіх існуючих рішень недостатньо висока.</w:t>
      </w:r>
    </w:p>
    <w:p w:rsidR="001255C7" w:rsidRPr="001255C7" w:rsidRDefault="001255C7" w:rsidP="001255C7">
      <w:pPr>
        <w:pStyle w:val="Statya"/>
        <w:rPr>
          <w:i/>
        </w:rPr>
      </w:pPr>
      <w:r w:rsidRPr="001255C7">
        <w:rPr>
          <w:b/>
          <w:i/>
        </w:rPr>
        <w:t xml:space="preserve">Ключові слова: </w:t>
      </w:r>
      <w:r>
        <w:rPr>
          <w:i/>
        </w:rPr>
        <w:t>штучний інтелект(ШІ). охорона</w:t>
      </w:r>
      <w:r w:rsidRPr="001255C7">
        <w:rPr>
          <w:i/>
          <w:lang w:val="ru-RU"/>
        </w:rPr>
        <w:t xml:space="preserve"> </w:t>
      </w:r>
      <w:r>
        <w:rPr>
          <w:i/>
          <w:lang w:val="ru-RU"/>
        </w:rPr>
        <w:t>здоров</w:t>
      </w:r>
      <w:r w:rsidRPr="001255C7">
        <w:rPr>
          <w:i/>
          <w:lang w:val="ru-RU"/>
        </w:rPr>
        <w:t>’</w:t>
      </w:r>
      <w:r>
        <w:rPr>
          <w:i/>
        </w:rPr>
        <w:t>я, ринок штучного інтелекту</w:t>
      </w:r>
    </w:p>
    <w:p w:rsidR="008D2B4F" w:rsidRPr="001255C7" w:rsidRDefault="008D2B4F">
      <w:pPr>
        <w:pStyle w:val="Statya"/>
        <w:rPr>
          <w:i/>
          <w:lang w:val="ru-RU"/>
        </w:rPr>
      </w:pPr>
    </w:p>
    <w:p w:rsidR="008D2B4F" w:rsidRPr="00CD20D6" w:rsidRDefault="008D2B4F" w:rsidP="008D2B4F">
      <w:pPr>
        <w:pStyle w:val="Avtor"/>
      </w:pPr>
      <w:r>
        <w:rPr>
          <w:lang w:val="en-US"/>
        </w:rPr>
        <w:t>E</w:t>
      </w:r>
      <w:r>
        <w:t>.</w:t>
      </w:r>
      <w:r>
        <w:rPr>
          <w:lang w:val="en-US"/>
        </w:rPr>
        <w:t>E</w:t>
      </w:r>
      <w:r>
        <w:t xml:space="preserve">. </w:t>
      </w:r>
      <w:r>
        <w:rPr>
          <w:lang w:val="en-US"/>
        </w:rPr>
        <w:t>Preizner</w:t>
      </w:r>
      <w:r w:rsidR="00904A4E">
        <w:rPr>
          <w:lang w:val="en-US"/>
        </w:rPr>
        <w:t>, O.M. Yashyna</w:t>
      </w:r>
    </w:p>
    <w:p w:rsidR="008D2B4F" w:rsidRPr="008D2B4F" w:rsidRDefault="008D2B4F" w:rsidP="008D2B4F">
      <w:pPr>
        <w:pStyle w:val="Gorod"/>
        <w:rPr>
          <w:lang w:val="en-US"/>
        </w:rPr>
      </w:pPr>
      <w:proofErr w:type="spellStart"/>
      <w:r>
        <w:t>Khmelnytskyi</w:t>
      </w:r>
      <w:proofErr w:type="spellEnd"/>
      <w:r>
        <w:t xml:space="preserve"> </w:t>
      </w:r>
      <w:proofErr w:type="spellStart"/>
      <w:r>
        <w:t>National</w:t>
      </w:r>
      <w:proofErr w:type="spellEnd"/>
      <w:r>
        <w:t xml:space="preserve"> </w:t>
      </w:r>
      <w:proofErr w:type="spellStart"/>
      <w:r>
        <w:t>University</w:t>
      </w:r>
      <w:proofErr w:type="spellEnd"/>
    </w:p>
    <w:p w:rsidR="008D2B4F" w:rsidRPr="008D2B4F" w:rsidRDefault="008D2B4F" w:rsidP="008D2B4F">
      <w:pPr>
        <w:pStyle w:val="Statya"/>
        <w:jc w:val="right"/>
        <w:rPr>
          <w:lang w:val="en-US"/>
        </w:rPr>
      </w:pPr>
    </w:p>
    <w:p w:rsidR="008D2B4F" w:rsidRDefault="0042253B" w:rsidP="008D2B4F">
      <w:pPr>
        <w:pStyle w:val="Statya"/>
        <w:jc w:val="center"/>
        <w:rPr>
          <w:b/>
          <w:bCs w:val="0"/>
          <w:caps/>
        </w:rPr>
      </w:pPr>
      <w:r w:rsidRPr="0042253B">
        <w:rPr>
          <w:b/>
          <w:bCs w:val="0"/>
          <w:caps/>
        </w:rPr>
        <w:t>METHODS</w:t>
      </w:r>
      <w:r w:rsidRPr="0042253B">
        <w:rPr>
          <w:b/>
          <w:bCs w:val="0"/>
          <w:caps/>
          <w:lang w:val="en-US"/>
        </w:rPr>
        <w:t xml:space="preserve"> </w:t>
      </w:r>
      <w:r w:rsidR="00694FFA" w:rsidRPr="00694FFA">
        <w:rPr>
          <w:b/>
          <w:bCs w:val="0"/>
          <w:caps/>
        </w:rPr>
        <w:t>OF ARTIFICI</w:t>
      </w:r>
      <w:r w:rsidR="00047964">
        <w:rPr>
          <w:b/>
          <w:bCs w:val="0"/>
          <w:caps/>
        </w:rPr>
        <w:t>AL INTELLIGENCE IN THE FIELD OF</w:t>
      </w:r>
      <w:r w:rsidR="00685965" w:rsidRPr="00685965">
        <w:rPr>
          <w:b/>
          <w:bCs w:val="0"/>
          <w:caps/>
        </w:rPr>
        <w:t xml:space="preserve"> HEALTHCARE</w:t>
      </w:r>
    </w:p>
    <w:p w:rsidR="00694FFA" w:rsidRPr="008D2B4F" w:rsidRDefault="00694FFA" w:rsidP="008D2B4F">
      <w:pPr>
        <w:pStyle w:val="Statya"/>
        <w:jc w:val="center"/>
        <w:rPr>
          <w:lang w:val="en-US"/>
        </w:rPr>
      </w:pPr>
    </w:p>
    <w:p w:rsidR="0092433A" w:rsidRPr="00AE7F5E" w:rsidRDefault="0092433A" w:rsidP="0092433A">
      <w:pPr>
        <w:pStyle w:val="Statya"/>
        <w:rPr>
          <w:i/>
          <w:lang w:val="en-US"/>
        </w:rPr>
      </w:pPr>
      <w:r w:rsidRPr="00AE7F5E">
        <w:rPr>
          <w:i/>
          <w:lang w:val="en-US"/>
        </w:rPr>
        <w:t>This article describes and explores the current state of artificial intelligence (AI) in health care. During the review of the scope and methods of application of AI in medicine in the modern world, also considered the current state of development of AI in general, its relevance, prospects and opportunities at this stage of development.</w:t>
      </w:r>
    </w:p>
    <w:p w:rsidR="0092433A" w:rsidRPr="00AE7F5E" w:rsidRDefault="00553A7D" w:rsidP="00AE7F5E">
      <w:pPr>
        <w:pStyle w:val="Statya"/>
        <w:rPr>
          <w:i/>
          <w:lang w:val="en-US"/>
        </w:rPr>
      </w:pPr>
      <w:r w:rsidRPr="00553A7D">
        <w:rPr>
          <w:i/>
          <w:lang w:val="en-US"/>
        </w:rPr>
        <w:t>Today all the artificial intelligence systems that exist are called weak AI, because it can’t learn the way people do or think the way people do. It can do only one thing, such as searching the Internet for queries, recognizing objects in images, diagnosing a specific disease. Besides at the moment the efficiency of all existing solutions in the field of healthcare is not high enough.</w:t>
      </w:r>
      <w:r w:rsidR="00AE7F5E">
        <w:rPr>
          <w:i/>
          <w:lang w:val="en-US"/>
        </w:rPr>
        <w:t xml:space="preserve"> However the AI field is still growing, for example o</w:t>
      </w:r>
      <w:r w:rsidR="00B31A93" w:rsidRPr="00AE7F5E">
        <w:rPr>
          <w:i/>
          <w:lang w:val="en-US"/>
        </w:rPr>
        <w:t xml:space="preserve">ver the past four years, </w:t>
      </w:r>
      <w:r w:rsidR="00AE7F5E" w:rsidRPr="00AE7F5E">
        <w:rPr>
          <w:i/>
          <w:lang w:val="en-US"/>
        </w:rPr>
        <w:t>annual</w:t>
      </w:r>
      <w:r w:rsidR="005A3261" w:rsidRPr="00AE7F5E">
        <w:rPr>
          <w:i/>
          <w:lang w:val="en-US"/>
        </w:rPr>
        <w:t xml:space="preserve"> investment in artificial intelligence increases by more than $4.25 billion (total investment in 2014)</w:t>
      </w:r>
      <w:r w:rsidR="00B31A93" w:rsidRPr="00AE7F5E">
        <w:rPr>
          <w:i/>
          <w:lang w:val="en-US"/>
        </w:rPr>
        <w:t xml:space="preserve"> </w:t>
      </w:r>
      <w:r w:rsidR="00AE7F5E" w:rsidRPr="00AE7F5E">
        <w:rPr>
          <w:i/>
          <w:lang w:val="en-US"/>
        </w:rPr>
        <w:t>and</w:t>
      </w:r>
      <w:r w:rsidR="00B31A93" w:rsidRPr="00AE7F5E">
        <w:rPr>
          <w:i/>
          <w:lang w:val="en-US"/>
        </w:rPr>
        <w:t xml:space="preserve"> at the same time the field of Healthcare led AI investment with $4 billion investment in 2019.</w:t>
      </w:r>
    </w:p>
    <w:p w:rsidR="000B39B5" w:rsidRPr="00AE7F5E" w:rsidRDefault="004E5ACC" w:rsidP="0092433A">
      <w:pPr>
        <w:pStyle w:val="Statya"/>
        <w:rPr>
          <w:b/>
          <w:i/>
          <w:lang w:val="en-US"/>
        </w:rPr>
      </w:pPr>
      <w:r w:rsidRPr="00AE7F5E">
        <w:rPr>
          <w:b/>
          <w:i/>
          <w:lang w:val="en-US"/>
        </w:rPr>
        <w:t xml:space="preserve">Key words: </w:t>
      </w:r>
      <w:r w:rsidRPr="00AE7F5E">
        <w:rPr>
          <w:i/>
          <w:lang w:val="en-US"/>
        </w:rPr>
        <w:t>artificial intelligence (AI). healthcare, artificial intelligence market</w:t>
      </w:r>
      <w:r w:rsidR="000B39B5" w:rsidRPr="00AE7F5E">
        <w:rPr>
          <w:b/>
          <w:i/>
          <w:lang w:val="en-US"/>
        </w:rPr>
        <w:t xml:space="preserve"> </w:t>
      </w:r>
    </w:p>
    <w:p w:rsidR="000B39B5" w:rsidRPr="008D2B4F" w:rsidRDefault="000B39B5">
      <w:pPr>
        <w:pStyle w:val="Statya"/>
      </w:pPr>
    </w:p>
    <w:p w:rsidR="00617BEC" w:rsidRPr="00047964" w:rsidRDefault="00DB0C9E">
      <w:pPr>
        <w:pStyle w:val="Literatura"/>
      </w:pPr>
      <w:r>
        <w:t>Вступ</w:t>
      </w:r>
    </w:p>
    <w:p w:rsidR="007C448D" w:rsidRDefault="00904A4E" w:rsidP="0017243B">
      <w:pPr>
        <w:pStyle w:val="Statya"/>
        <w:spacing w:line="312" w:lineRule="auto"/>
      </w:pPr>
      <w:r>
        <w:t xml:space="preserve">Життєдіяльність та </w:t>
      </w:r>
      <w:r w:rsidR="00F27B13">
        <w:t>адекватне</w:t>
      </w:r>
      <w:r>
        <w:t xml:space="preserve"> функціонування суспільства напряму залежить від збереження здоров’я населення будь-якої держави. Найважливішою сферою в цьому напрямку є о</w:t>
      </w:r>
      <w:r w:rsidR="0017243B">
        <w:t>хорона здоров’я, адже здоров</w:t>
      </w:r>
      <w:r w:rsidR="0017243B" w:rsidRPr="00047964">
        <w:t>’</w:t>
      </w:r>
      <w:r w:rsidR="0017243B">
        <w:t xml:space="preserve">я </w:t>
      </w:r>
      <w:r>
        <w:t xml:space="preserve">загалом </w:t>
      </w:r>
      <w:r w:rsidR="0017243B">
        <w:t>є основним аспектом існування будь-якого живого організму, у тому числі людини. А це означає</w:t>
      </w:r>
      <w:r>
        <w:t>,</w:t>
      </w:r>
      <w:r w:rsidR="0017243B">
        <w:t xml:space="preserve"> що </w:t>
      </w:r>
      <w:r w:rsidR="006D6783">
        <w:t>важливість</w:t>
      </w:r>
      <w:r w:rsidR="005B78B4" w:rsidRPr="00047964">
        <w:t xml:space="preserve"> </w:t>
      </w:r>
      <w:r w:rsidR="005B78B4">
        <w:t>здоров</w:t>
      </w:r>
      <w:r w:rsidR="005B78B4" w:rsidRPr="00047964">
        <w:t>’</w:t>
      </w:r>
      <w:r w:rsidR="005B78B4">
        <w:t>я</w:t>
      </w:r>
      <w:r w:rsidR="006D6783">
        <w:t xml:space="preserve"> </w:t>
      </w:r>
      <w:r>
        <w:t>досить важко</w:t>
      </w:r>
      <w:r w:rsidR="006D6783">
        <w:t xml:space="preserve"> переоцінити.</w:t>
      </w:r>
      <w:r>
        <w:t xml:space="preserve"> З цієї причини </w:t>
      </w:r>
      <w:r w:rsidR="006D6783">
        <w:t>країни по всьому світу докладають</w:t>
      </w:r>
      <w:r w:rsidR="000512B4">
        <w:t xml:space="preserve"> чималих</w:t>
      </w:r>
      <w:r w:rsidR="006D6783">
        <w:t xml:space="preserve"> зусиль, </w:t>
      </w:r>
      <w:r w:rsidR="006D6783" w:rsidRPr="006D6783">
        <w:t xml:space="preserve">щоб поліпшити якість охорони здоров'я, використовуючи </w:t>
      </w:r>
      <w:r w:rsidR="000512B4">
        <w:t>для цього</w:t>
      </w:r>
      <w:r w:rsidR="006D6783" w:rsidRPr="006D6783">
        <w:t xml:space="preserve"> новітні досягнення науки і технологій</w:t>
      </w:r>
      <w:r w:rsidR="00FC577F">
        <w:t xml:space="preserve">. </w:t>
      </w:r>
    </w:p>
    <w:p w:rsidR="00551570" w:rsidRDefault="00C92977" w:rsidP="00551570">
      <w:pPr>
        <w:pStyle w:val="Statya"/>
        <w:spacing w:line="312" w:lineRule="auto"/>
      </w:pPr>
      <w:r>
        <w:t xml:space="preserve">До таких </w:t>
      </w:r>
      <w:r w:rsidR="00FC577F">
        <w:t>досягнень безперечно відносяться розробки у сфері інформаційних технологій (ІТ), оскільки дана галузь у сучасному світі є</w:t>
      </w:r>
      <w:r w:rsidR="000512B4">
        <w:t xml:space="preserve"> </w:t>
      </w:r>
      <w:r w:rsidR="000512B4" w:rsidRPr="000512B4">
        <w:t>одн</w:t>
      </w:r>
      <w:r w:rsidR="00A44DF1">
        <w:t>ією із найперспективніших за</w:t>
      </w:r>
      <w:r w:rsidR="000512B4" w:rsidRPr="000512B4">
        <w:t xml:space="preserve"> </w:t>
      </w:r>
      <w:r w:rsidR="00A44DF1">
        <w:t xml:space="preserve">кількістю досягнутих </w:t>
      </w:r>
      <w:r w:rsidR="00551570">
        <w:t>результатів</w:t>
      </w:r>
      <w:r w:rsidR="000512B4" w:rsidRPr="000512B4">
        <w:t xml:space="preserve"> людської діяльності</w:t>
      </w:r>
      <w:r w:rsidR="00FC577F">
        <w:t>.</w:t>
      </w:r>
      <w:r w:rsidR="005C4258">
        <w:t xml:space="preserve"> Так, вже сьогодні в розробку програмних засобів для </w:t>
      </w:r>
      <w:r w:rsidR="00904A4E">
        <w:t>галузі охорони здоров’я здійсн</w:t>
      </w:r>
      <w:r w:rsidR="00A44DF1">
        <w:t>юються потужні інвестиційні вкл</w:t>
      </w:r>
      <w:r w:rsidR="00904A4E">
        <w:t>а</w:t>
      </w:r>
      <w:r w:rsidR="00A44DF1">
        <w:t>д</w:t>
      </w:r>
      <w:r w:rsidR="00904A4E">
        <w:t>и</w:t>
      </w:r>
      <w:r w:rsidR="005C4258">
        <w:t>,</w:t>
      </w:r>
      <w:r w:rsidR="00551570">
        <w:t xml:space="preserve"> адже р</w:t>
      </w:r>
      <w:r w:rsidR="00551570" w:rsidRPr="001E7117">
        <w:t>озвиток високоякісної й ефективної охорони здоров'я неможливий без застосування сучасних засобів опрацювання медичної інформації, упровадження методоло</w:t>
      </w:r>
      <w:r w:rsidR="00551570">
        <w:t>гії інтелектуального керування та</w:t>
      </w:r>
      <w:r w:rsidR="00551570" w:rsidRPr="001E7117">
        <w:t xml:space="preserve"> вис</w:t>
      </w:r>
      <w:r w:rsidR="00401A06">
        <w:t>окорозвиненої техніки зв'язку [</w:t>
      </w:r>
      <w:r w:rsidR="00401A06" w:rsidRPr="00401A06">
        <w:t>1</w:t>
      </w:r>
      <w:r w:rsidR="00551570" w:rsidRPr="001E7117">
        <w:t>].</w:t>
      </w:r>
    </w:p>
    <w:p w:rsidR="00904A4E" w:rsidRPr="001E7117" w:rsidRDefault="00904A4E" w:rsidP="00551570">
      <w:pPr>
        <w:pStyle w:val="Statya"/>
        <w:spacing w:line="312" w:lineRule="auto"/>
      </w:pPr>
      <w:r>
        <w:t>Методологічною основою для написання даної статті стали праці</w:t>
      </w:r>
      <w:r w:rsidR="00A44DF1">
        <w:t xml:space="preserve"> різних науковців</w:t>
      </w:r>
      <w:r w:rsidR="001E7D91" w:rsidRPr="001E7D91">
        <w:t xml:space="preserve"> </w:t>
      </w:r>
      <w:r w:rsidR="001E7D91">
        <w:t>як вітчизняних, так і зарубіжних</w:t>
      </w:r>
      <w:r w:rsidR="00A44DF1">
        <w:t xml:space="preserve">. Зокрема </w:t>
      </w:r>
      <w:r w:rsidR="001E7D91">
        <w:t xml:space="preserve">Карпов О.Н., Бондаренко М.Ф. займаються мовними системами штучного інтелекту; Деркач Т.М. досліджує використання штучного інтелекту у сфері праці; </w:t>
      </w:r>
      <w:r w:rsidR="00A44DF1">
        <w:t xml:space="preserve">доктринальний аналіз поняття штучного інтелекту здійснили Васильєв А.А., </w:t>
      </w:r>
      <w:proofErr w:type="spellStart"/>
      <w:r w:rsidR="00A44DF1">
        <w:t>Шпоппер</w:t>
      </w:r>
      <w:proofErr w:type="spellEnd"/>
      <w:r w:rsidR="00A44DF1">
        <w:t xml:space="preserve"> Д.; можливості та методи використання нейронних мереж досліджували</w:t>
      </w:r>
      <w:r>
        <w:t xml:space="preserve"> </w:t>
      </w:r>
      <w:r w:rsidR="00A44DF1">
        <w:t xml:space="preserve">Ларіонова А.В., </w:t>
      </w:r>
      <w:proofErr w:type="spellStart"/>
      <w:r w:rsidR="00A44DF1">
        <w:t>Арутюнян</w:t>
      </w:r>
      <w:proofErr w:type="spellEnd"/>
      <w:r w:rsidR="00A44DF1">
        <w:t xml:space="preserve"> В.Г.; Гусєв А.В. визначив перспективи використання нейронних мереж в системі охорони </w:t>
      </w:r>
      <w:r w:rsidR="001E7D91">
        <w:t>здоров’я</w:t>
      </w:r>
      <w:r w:rsidR="00A44DF1">
        <w:t>.</w:t>
      </w:r>
    </w:p>
    <w:p w:rsidR="00726CEB" w:rsidRPr="006669A5" w:rsidRDefault="00726CEB" w:rsidP="00726CEB">
      <w:pPr>
        <w:pStyle w:val="Statya"/>
        <w:spacing w:line="312" w:lineRule="auto"/>
      </w:pPr>
      <w:r w:rsidRPr="00726CEB">
        <w:t>Мета статті полягає у дослідженні</w:t>
      </w:r>
      <w:r w:rsidR="00A46854">
        <w:t xml:space="preserve"> та висвітленні</w:t>
      </w:r>
      <w:r w:rsidRPr="00726CEB">
        <w:t xml:space="preserve"> </w:t>
      </w:r>
      <w:r>
        <w:t xml:space="preserve">сучасного стану </w:t>
      </w:r>
      <w:r w:rsidRPr="00726CEB">
        <w:t xml:space="preserve">використання штучного інтелекту в </w:t>
      </w:r>
      <w:r>
        <w:t xml:space="preserve">сфері </w:t>
      </w:r>
      <w:r w:rsidR="00A46854" w:rsidRPr="00A46854">
        <w:t>охорони здоров’я</w:t>
      </w:r>
      <w:r w:rsidRPr="00726CEB">
        <w:t>.</w:t>
      </w:r>
    </w:p>
    <w:p w:rsidR="00617BEC" w:rsidRPr="00047964" w:rsidRDefault="00DB0C9E">
      <w:pPr>
        <w:pStyle w:val="Literatura"/>
        <w:rPr>
          <w:lang w:val="ru-RU"/>
        </w:rPr>
      </w:pPr>
      <w:r>
        <w:t>Виклад основного матеріалу</w:t>
      </w:r>
    </w:p>
    <w:p w:rsidR="0017243B" w:rsidRPr="00912C22" w:rsidRDefault="00F27B13" w:rsidP="0017243B">
      <w:pPr>
        <w:pStyle w:val="Statya"/>
        <w:spacing w:line="312" w:lineRule="auto"/>
      </w:pPr>
      <w:r>
        <w:t xml:space="preserve">В сучасних умовах </w:t>
      </w:r>
      <w:r w:rsidR="0017243B">
        <w:t xml:space="preserve"> </w:t>
      </w:r>
      <w:r>
        <w:t xml:space="preserve">термін </w:t>
      </w:r>
      <w:r w:rsidR="0017243B">
        <w:t>«штучний інтелект»</w:t>
      </w:r>
      <w:r>
        <w:t xml:space="preserve"> є досить розповсюдженим та широковживаним</w:t>
      </w:r>
      <w:r w:rsidR="0017243B">
        <w:t>. Це пов</w:t>
      </w:r>
      <w:r w:rsidR="0017243B" w:rsidRPr="001D5148">
        <w:t>’</w:t>
      </w:r>
      <w:r w:rsidR="0017243B">
        <w:t xml:space="preserve">язано перш за все </w:t>
      </w:r>
      <w:r>
        <w:t>і</w:t>
      </w:r>
      <w:r w:rsidR="0017243B">
        <w:t xml:space="preserve">з сучасними тенденціями розвитку інформаційних технологій (ІТ), адже сьогодні </w:t>
      </w:r>
      <w:r w:rsidR="0017243B">
        <w:lastRenderedPageBreak/>
        <w:t>найважливішою сферою досліджень ІТ є саме штучний інтелект. По</w:t>
      </w:r>
      <w:r w:rsidR="00A44DF1">
        <w:t>д</w:t>
      </w:r>
      <w:r w:rsidR="0017243B">
        <w:t>і</w:t>
      </w:r>
      <w:r w:rsidR="00915184">
        <w:t>б</w:t>
      </w:r>
      <w:bookmarkStart w:id="0" w:name="_GoBack"/>
      <w:bookmarkEnd w:id="0"/>
      <w:r w:rsidR="0017243B">
        <w:t>ні напрями розвитку можна легко пояснити, якщо поглянути на переваги розробок в даній сфері і порівняти їх з іншими досягненнями. Так</w:t>
      </w:r>
      <w:r w:rsidR="00551570">
        <w:t>, на відмі</w:t>
      </w:r>
      <w:r w:rsidR="00A852D7">
        <w:t>ну від інших програмних засобів</w:t>
      </w:r>
      <w:r w:rsidR="0017243B">
        <w:t xml:space="preserve"> ШІ </w:t>
      </w:r>
      <w:r w:rsidR="0017243B" w:rsidRPr="00726CEB">
        <w:t xml:space="preserve">дає можливість </w:t>
      </w:r>
      <w:r w:rsidR="0017243B">
        <w:t>ефективно вирішувати</w:t>
      </w:r>
      <w:r w:rsidR="0017243B" w:rsidRPr="00726CEB">
        <w:t xml:space="preserve"> велике коло задач </w:t>
      </w:r>
      <w:r w:rsidR="0017243B" w:rsidRPr="00DF38B6">
        <w:t>у різних сферах діяльності людини, зокрема економіці, науці, виробництві,</w:t>
      </w:r>
      <w:r w:rsidR="0017243B">
        <w:t xml:space="preserve"> охороні здоров</w:t>
      </w:r>
      <w:r w:rsidR="0017243B" w:rsidRPr="00DF38B6">
        <w:t>’</w:t>
      </w:r>
      <w:r w:rsidR="0017243B">
        <w:t>я</w:t>
      </w:r>
      <w:r w:rsidR="0017243B" w:rsidRPr="001B039A">
        <w:t xml:space="preserve">, побуті, </w:t>
      </w:r>
      <w:r w:rsidR="0017243B">
        <w:t xml:space="preserve">освіті, банківській сфері, </w:t>
      </w:r>
      <w:r w:rsidR="0017243B" w:rsidRPr="001B039A">
        <w:t>торгівлі</w:t>
      </w:r>
      <w:r w:rsidR="0017243B">
        <w:t xml:space="preserve"> тощо. До таких задач відносять </w:t>
      </w:r>
      <w:r w:rsidR="0017243B" w:rsidRPr="001F71BB">
        <w:t>за</w:t>
      </w:r>
      <w:r w:rsidR="00A852D7">
        <w:t>вдання</w:t>
      </w:r>
      <w:r w:rsidR="0017243B">
        <w:t xml:space="preserve"> класифі</w:t>
      </w:r>
      <w:r w:rsidR="0017243B" w:rsidRPr="001F71BB">
        <w:t>кац</w:t>
      </w:r>
      <w:r w:rsidR="0017243B">
        <w:t>ії,</w:t>
      </w:r>
      <w:r w:rsidR="0017243B" w:rsidRPr="001F71BB">
        <w:t xml:space="preserve"> </w:t>
      </w:r>
      <w:r w:rsidR="0017243B">
        <w:t>кластеризації</w:t>
      </w:r>
      <w:r w:rsidR="0017243B" w:rsidRPr="001F71BB">
        <w:t>,</w:t>
      </w:r>
      <w:r w:rsidR="002B1551">
        <w:t xml:space="preserve"> </w:t>
      </w:r>
      <w:r w:rsidR="00912C22">
        <w:t xml:space="preserve">моделювання, </w:t>
      </w:r>
      <w:r w:rsidR="002B1551">
        <w:t>прийняття рішень,</w:t>
      </w:r>
      <w:r w:rsidR="0017243B" w:rsidRPr="001F71BB">
        <w:t xml:space="preserve"> задач</w:t>
      </w:r>
      <w:r w:rsidR="0017243B">
        <w:t>і</w:t>
      </w:r>
      <w:r w:rsidR="0017243B" w:rsidRPr="001F71BB">
        <w:t xml:space="preserve"> регрес</w:t>
      </w:r>
      <w:r w:rsidR="0017243B">
        <w:t>ії для прогнозу</w:t>
      </w:r>
      <w:r w:rsidR="0017243B" w:rsidRPr="001F71BB">
        <w:t>вання</w:t>
      </w:r>
      <w:r w:rsidR="00912C22">
        <w:t xml:space="preserve">, </w:t>
      </w:r>
      <w:r w:rsidR="00912C22" w:rsidRPr="00912C22">
        <w:t>оц</w:t>
      </w:r>
      <w:r w:rsidR="00912C22">
        <w:t>і</w:t>
      </w:r>
      <w:r w:rsidR="00A44DF1">
        <w:t>нки</w:t>
      </w:r>
      <w:r w:rsidR="00912C22" w:rsidRPr="00912C22">
        <w:t xml:space="preserve"> </w:t>
      </w:r>
      <w:r w:rsidR="00912C22">
        <w:t>будь-якої</w:t>
      </w:r>
      <w:r w:rsidR="00912C22" w:rsidRPr="00912C22">
        <w:t xml:space="preserve"> цифрової </w:t>
      </w:r>
      <w:r w:rsidR="00912C22">
        <w:t>і</w:t>
      </w:r>
      <w:r w:rsidR="00912C22" w:rsidRPr="00912C22">
        <w:t>нформац</w:t>
      </w:r>
      <w:r w:rsidR="00912C22">
        <w:t xml:space="preserve">ії </w:t>
      </w:r>
      <w:r w:rsidR="0017243B">
        <w:t>та інші.</w:t>
      </w:r>
    </w:p>
    <w:p w:rsidR="005924CA" w:rsidRDefault="005924CA" w:rsidP="00DB0C9E">
      <w:pPr>
        <w:pStyle w:val="Statya"/>
        <w:spacing w:line="312" w:lineRule="auto"/>
      </w:pPr>
      <w:r w:rsidRPr="005924CA">
        <w:t xml:space="preserve">Фактично в даний час на </w:t>
      </w:r>
      <w:r w:rsidR="00A8405D" w:rsidRPr="00A8405D">
        <w:t>основ</w:t>
      </w:r>
      <w:r w:rsidR="00A8405D">
        <w:t>і</w:t>
      </w:r>
      <w:r w:rsidRPr="005924CA">
        <w:t xml:space="preserve"> методів штучного інтелекту створюються і розвиваються різні програмні системи, головною особливістю яких є здатність вирішувати інтелект</w:t>
      </w:r>
      <w:r>
        <w:t>уальні завдання так, як це роби</w:t>
      </w:r>
      <w:r w:rsidRPr="005924CA">
        <w:t xml:space="preserve">ла </w:t>
      </w:r>
      <w:r>
        <w:t>б</w:t>
      </w:r>
      <w:r w:rsidRPr="005924CA">
        <w:t xml:space="preserve"> людина, яка </w:t>
      </w:r>
      <w:r w:rsidR="00401A06">
        <w:t>розмірковує над їх вирішенням [</w:t>
      </w:r>
      <w:r w:rsidR="00401A06" w:rsidRPr="00401A06">
        <w:t>2</w:t>
      </w:r>
      <w:r w:rsidRPr="005924CA">
        <w:t>].</w:t>
      </w:r>
    </w:p>
    <w:p w:rsidR="00B73C94" w:rsidRDefault="00A8405D" w:rsidP="00A8405D">
      <w:pPr>
        <w:pStyle w:val="Statya"/>
        <w:spacing w:line="312" w:lineRule="auto"/>
      </w:pPr>
      <w:r>
        <w:t xml:space="preserve">Системи </w:t>
      </w:r>
      <w:r w:rsidR="00B73C94">
        <w:t>ШІ</w:t>
      </w:r>
      <w:r>
        <w:t xml:space="preserve"> умовно </w:t>
      </w:r>
      <w:r w:rsidR="00B73C94">
        <w:t>можна поділити</w:t>
      </w:r>
      <w:r>
        <w:t xml:space="preserve"> на два класи - сильний </w:t>
      </w:r>
      <w:r w:rsidR="00B73C94">
        <w:t>ШІ</w:t>
      </w:r>
      <w:r>
        <w:t xml:space="preserve"> і слабкий </w:t>
      </w:r>
      <w:r w:rsidR="00B73C94">
        <w:t>ШІ</w:t>
      </w:r>
      <w:r>
        <w:t xml:space="preserve">. </w:t>
      </w:r>
      <w:r w:rsidR="00A9168E" w:rsidRPr="00A9168E">
        <w:t>С</w:t>
      </w:r>
      <w:r>
        <w:t xml:space="preserve">ильний, або універсальний, штучний інтелект </w:t>
      </w:r>
      <w:r w:rsidR="00A9168E">
        <w:t>визначається</w:t>
      </w:r>
      <w:r w:rsidR="00A9168E" w:rsidRPr="00A9168E">
        <w:t xml:space="preserve"> </w:t>
      </w:r>
      <w:r>
        <w:t xml:space="preserve">як </w:t>
      </w:r>
      <w:r w:rsidR="00B73C94">
        <w:t>ШІ</w:t>
      </w:r>
      <w:r>
        <w:t>, який можна порівняти з людським</w:t>
      </w:r>
      <w:r w:rsidR="00B73C94">
        <w:t xml:space="preserve"> інтелектом</w:t>
      </w:r>
      <w:r>
        <w:t xml:space="preserve">, тобто </w:t>
      </w:r>
      <w:r w:rsidR="00B73C94">
        <w:t>ШІ</w:t>
      </w:r>
      <w:r>
        <w:t>, який може вчитися</w:t>
      </w:r>
      <w:r w:rsidR="00CE184A" w:rsidRPr="00CE184A">
        <w:t xml:space="preserve"> так</w:t>
      </w:r>
      <w:r>
        <w:t xml:space="preserve">, як це роблять люди, і </w:t>
      </w:r>
      <w:r w:rsidR="00CE184A" w:rsidRPr="00CE184A">
        <w:t xml:space="preserve">при цьому </w:t>
      </w:r>
      <w:r>
        <w:t xml:space="preserve">не поступається за рівнем розвитку більшості людей, а </w:t>
      </w:r>
      <w:r w:rsidR="00B73C94">
        <w:t>в</w:t>
      </w:r>
      <w:r>
        <w:t xml:space="preserve"> багатьох сенсах навіть перевершує їх</w:t>
      </w:r>
      <w:r w:rsidR="00B73C94">
        <w:t xml:space="preserve"> </w:t>
      </w:r>
      <w:r w:rsidR="00401A06">
        <w:t>[</w:t>
      </w:r>
      <w:r w:rsidR="00401A06" w:rsidRPr="00401A06">
        <w:t>3</w:t>
      </w:r>
      <w:r w:rsidR="00B73C94" w:rsidRPr="00B73C94">
        <w:t>]</w:t>
      </w:r>
      <w:r>
        <w:t xml:space="preserve">. </w:t>
      </w:r>
    </w:p>
    <w:p w:rsidR="00A8405D" w:rsidRDefault="00B73C94" w:rsidP="00A8405D">
      <w:pPr>
        <w:pStyle w:val="Statya"/>
        <w:spacing w:line="312" w:lineRule="auto"/>
      </w:pPr>
      <w:r>
        <w:t xml:space="preserve">Так, всі інші системи, включаючи </w:t>
      </w:r>
      <w:r w:rsidR="00A8405D">
        <w:t xml:space="preserve">системи </w:t>
      </w:r>
      <w:r w:rsidR="00150F4C">
        <w:t>штучного інтелекту</w:t>
      </w:r>
      <w:r w:rsidR="00A8405D">
        <w:t xml:space="preserve">, які оточують нас зараз, називаються слабким </w:t>
      </w:r>
      <w:r>
        <w:t>ШІ</w:t>
      </w:r>
      <w:r w:rsidR="00A8405D">
        <w:t>, оскільки вони можуть робити тільки одну справу, наприклад здійснювати пошук по запитам в Інтернеті,</w:t>
      </w:r>
      <w:r w:rsidR="00150F4C">
        <w:t xml:space="preserve"> розпізна</w:t>
      </w:r>
      <w:r w:rsidR="00250F52">
        <w:t>ва</w:t>
      </w:r>
      <w:r w:rsidR="00150F4C">
        <w:t>ти об</w:t>
      </w:r>
      <w:r w:rsidR="00150F4C" w:rsidRPr="00150F4C">
        <w:t>’</w:t>
      </w:r>
      <w:r w:rsidR="00150F4C">
        <w:t>єкт</w:t>
      </w:r>
      <w:r w:rsidR="00250F52">
        <w:t>и</w:t>
      </w:r>
      <w:r w:rsidR="00150F4C">
        <w:t xml:space="preserve"> на зображення</w:t>
      </w:r>
      <w:r w:rsidR="00250F52">
        <w:t>х</w:t>
      </w:r>
      <w:r w:rsidR="00150F4C">
        <w:t>,</w:t>
      </w:r>
      <w:r w:rsidR="00A8405D">
        <w:t xml:space="preserve"> ставити діагноз по конкретному </w:t>
      </w:r>
      <w:r w:rsidR="00A8405D" w:rsidRPr="00A8405D">
        <w:t>захворюванню</w:t>
      </w:r>
      <w:r w:rsidR="00150F4C">
        <w:t xml:space="preserve"> тощо</w:t>
      </w:r>
      <w:r w:rsidR="00A8405D">
        <w:t xml:space="preserve">. </w:t>
      </w:r>
      <w:r w:rsidR="00150F4C">
        <w:t>Використання</w:t>
      </w:r>
      <w:r w:rsidR="00A8405D">
        <w:t xml:space="preserve"> такого </w:t>
      </w:r>
      <w:r>
        <w:t>ШІ</w:t>
      </w:r>
      <w:r w:rsidR="00A8405D">
        <w:t xml:space="preserve"> робить життя комфортнішим, а роботу - більш продуктивною. Такі системи </w:t>
      </w:r>
      <w:r w:rsidR="00150F4C">
        <w:t>з кожним днем</w:t>
      </w:r>
      <w:r w:rsidR="00A8405D">
        <w:t xml:space="preserve"> все більше </w:t>
      </w:r>
      <w:r w:rsidR="00150F4C">
        <w:t>вдосконалюють</w:t>
      </w:r>
      <w:r w:rsidR="00A8405D">
        <w:t>ся,</w:t>
      </w:r>
      <w:r w:rsidR="00150F4C">
        <w:t xml:space="preserve"> але</w:t>
      </w:r>
      <w:r w:rsidR="00A8405D">
        <w:t xml:space="preserve"> вже зараз</w:t>
      </w:r>
      <w:r w:rsidR="00250F52">
        <w:t xml:space="preserve"> системи з ШІ</w:t>
      </w:r>
      <w:r w:rsidR="00A8405D">
        <w:t xml:space="preserve"> багато </w:t>
      </w:r>
      <w:r w:rsidR="00150F4C">
        <w:t>завдань</w:t>
      </w:r>
      <w:r w:rsidR="00A8405D">
        <w:t xml:space="preserve"> роблять краще, ніж люди. </w:t>
      </w:r>
      <w:r w:rsidR="00BD5327">
        <w:t>Однак які б</w:t>
      </w:r>
      <w:r w:rsidR="00250F52">
        <w:t xml:space="preserve"> заняття</w:t>
      </w:r>
      <w:r w:rsidR="00BD5327">
        <w:t xml:space="preserve"> не вміли робити подібні системи, окремо </w:t>
      </w:r>
      <w:r w:rsidR="00A8405D">
        <w:t xml:space="preserve">це </w:t>
      </w:r>
      <w:r w:rsidR="00CE184A">
        <w:t>всього лише потужні інструменти</w:t>
      </w:r>
      <w:r w:rsidR="00CE184A" w:rsidRPr="00CE184A">
        <w:t>,</w:t>
      </w:r>
      <w:r w:rsidR="00A8405D">
        <w:t xml:space="preserve"> </w:t>
      </w:r>
      <w:r w:rsidR="00AE7F5E">
        <w:t>що</w:t>
      </w:r>
      <w:r w:rsidR="00A8405D">
        <w:t xml:space="preserve"> швидко розвиваються, рік від року просуваючи технології </w:t>
      </w:r>
      <w:r>
        <w:t>ШІ</w:t>
      </w:r>
      <w:r w:rsidR="00A8405D">
        <w:t xml:space="preserve"> вперед і наближаючи створення сильного </w:t>
      </w:r>
      <w:r>
        <w:t>ШІ</w:t>
      </w:r>
      <w:r w:rsidR="00BD5327" w:rsidRPr="00BD5327">
        <w:t xml:space="preserve"> </w:t>
      </w:r>
      <w:r w:rsidR="00401A06">
        <w:t>[</w:t>
      </w:r>
      <w:r w:rsidR="00401A06" w:rsidRPr="00401A06">
        <w:t>3</w:t>
      </w:r>
      <w:r w:rsidR="00BD5327" w:rsidRPr="00B73C94">
        <w:t>]</w:t>
      </w:r>
      <w:r w:rsidR="00BD5327">
        <w:t>.</w:t>
      </w:r>
    </w:p>
    <w:p w:rsidR="00904A4E" w:rsidRDefault="00BD5327" w:rsidP="0029350D">
      <w:pPr>
        <w:pStyle w:val="Statya"/>
        <w:spacing w:line="312" w:lineRule="auto"/>
      </w:pPr>
      <w:r w:rsidRPr="00BD5327">
        <w:t xml:space="preserve">У зв'язку з еволюцією поняття </w:t>
      </w:r>
      <w:r>
        <w:t>ШІ</w:t>
      </w:r>
      <w:r w:rsidRPr="00BD5327">
        <w:t xml:space="preserve"> необхідно також згадати про так зван</w:t>
      </w:r>
      <w:r>
        <w:t>ий</w:t>
      </w:r>
      <w:r w:rsidRPr="00BD5327">
        <w:t xml:space="preserve"> ефект </w:t>
      </w:r>
      <w:r>
        <w:t>ШІ</w:t>
      </w:r>
      <w:r w:rsidRPr="00BD5327">
        <w:t xml:space="preserve"> (AI </w:t>
      </w:r>
      <w:proofErr w:type="spellStart"/>
      <w:r w:rsidRPr="00BD5327">
        <w:t>Effect</w:t>
      </w:r>
      <w:proofErr w:type="spellEnd"/>
      <w:r w:rsidRPr="00BD5327">
        <w:t>).</w:t>
      </w:r>
      <w:r w:rsidR="00E47685">
        <w:t xml:space="preserve"> Цей ефект </w:t>
      </w:r>
      <w:r w:rsidR="0029350D" w:rsidRPr="0029350D">
        <w:t xml:space="preserve">полягає в тому, що </w:t>
      </w:r>
      <w:r w:rsidR="0029350D" w:rsidRPr="00E47685">
        <w:t xml:space="preserve">кожен раз, коли </w:t>
      </w:r>
      <w:r w:rsidR="0029350D">
        <w:t>ШІ</w:t>
      </w:r>
      <w:r w:rsidR="0029350D" w:rsidRPr="00E47685">
        <w:t xml:space="preserve"> </w:t>
      </w:r>
      <w:r w:rsidR="0029350D">
        <w:t>справді</w:t>
      </w:r>
      <w:r w:rsidR="0029350D" w:rsidRPr="00E47685">
        <w:t xml:space="preserve"> досягає немислимого раніше результату</w:t>
      </w:r>
      <w:r w:rsidR="0029350D">
        <w:t xml:space="preserve"> </w:t>
      </w:r>
      <w:r w:rsidR="0029350D" w:rsidRPr="00E47685">
        <w:t xml:space="preserve">спостерігачі </w:t>
      </w:r>
      <w:r w:rsidR="0029350D">
        <w:t>знецінюють</w:t>
      </w:r>
      <w:r w:rsidR="0029350D" w:rsidRPr="00E47685">
        <w:t xml:space="preserve"> значимість </w:t>
      </w:r>
      <w:r w:rsidR="0029350D">
        <w:t>цієї</w:t>
      </w:r>
      <w:r w:rsidR="0029350D" w:rsidRPr="00E47685">
        <w:t xml:space="preserve"> навички</w:t>
      </w:r>
      <w:r w:rsidR="0029350D">
        <w:t xml:space="preserve"> і перестають вважати її задачею ШІ. </w:t>
      </w:r>
    </w:p>
    <w:p w:rsidR="00F5108D" w:rsidRPr="00536CA2" w:rsidRDefault="00840387" w:rsidP="0029350D">
      <w:pPr>
        <w:pStyle w:val="Statya"/>
        <w:spacing w:line="312" w:lineRule="auto"/>
      </w:pPr>
      <w:r>
        <w:t xml:space="preserve">Проте даний ефект ніяк не впливає на колосальний ріст </w:t>
      </w:r>
      <w:r w:rsidR="00F5108D">
        <w:t>світового ринку штучного інтелекту</w:t>
      </w:r>
      <w:r w:rsidR="0004175F">
        <w:t>.</w:t>
      </w:r>
      <w:r w:rsidR="00A67939">
        <w:t xml:space="preserve"> </w:t>
      </w:r>
      <w:r w:rsidR="0004175F">
        <w:t>Ц</w:t>
      </w:r>
      <w:r w:rsidR="00A67939">
        <w:t xml:space="preserve">е </w:t>
      </w:r>
      <w:r w:rsidR="00B47334">
        <w:t>чітко видно по обсягам</w:t>
      </w:r>
      <w:r w:rsidR="00A67939">
        <w:t xml:space="preserve"> інвестицій в компанії, що займаються розробкою ШІ </w:t>
      </w:r>
      <w:r w:rsidR="00B47334">
        <w:t>(</w:t>
      </w:r>
      <w:r w:rsidR="00A67939">
        <w:t>рис</w:t>
      </w:r>
      <w:r w:rsidR="00B47334">
        <w:t>.</w:t>
      </w:r>
      <w:r w:rsidR="00A67939">
        <w:t>1</w:t>
      </w:r>
      <w:r w:rsidR="00B47334">
        <w:t>)</w:t>
      </w:r>
      <w:r w:rsidR="00F5108D">
        <w:t>.</w:t>
      </w:r>
      <w:r w:rsidR="00E8614E">
        <w:t xml:space="preserve"> </w:t>
      </w:r>
      <w:r w:rsidR="00690490">
        <w:t>Так в</w:t>
      </w:r>
      <w:r w:rsidR="00690490" w:rsidRPr="00690490">
        <w:t xml:space="preserve"> кінці січня 2020 року компанія CB </w:t>
      </w:r>
      <w:proofErr w:type="spellStart"/>
      <w:r w:rsidR="00690490" w:rsidRPr="00690490">
        <w:t>Insights</w:t>
      </w:r>
      <w:proofErr w:type="spellEnd"/>
      <w:r w:rsidR="00690490" w:rsidRPr="00690490">
        <w:t xml:space="preserve"> провела щорічний аналіз глобальних тенденцій інвестування в штучний інтелект і повідомила, що в 2019 році </w:t>
      </w:r>
      <w:proofErr w:type="spellStart"/>
      <w:r w:rsidR="00690490">
        <w:t>старта</w:t>
      </w:r>
      <w:r w:rsidR="00635D2D" w:rsidRPr="00635D2D">
        <w:t>п</w:t>
      </w:r>
      <w:r w:rsidR="00690490">
        <w:t>и</w:t>
      </w:r>
      <w:proofErr w:type="spellEnd"/>
      <w:r w:rsidR="00690490">
        <w:t xml:space="preserve">, які </w:t>
      </w:r>
      <w:r w:rsidR="00690490" w:rsidRPr="00690490">
        <w:t xml:space="preserve">спеціалізуються на технологіях </w:t>
      </w:r>
      <w:r w:rsidR="00635D2D" w:rsidRPr="00635D2D">
        <w:t>Ш</w:t>
      </w:r>
      <w:r w:rsidR="00635D2D">
        <w:t xml:space="preserve">І </w:t>
      </w:r>
      <w:r w:rsidR="00690490" w:rsidRPr="00690490">
        <w:t>залучили рекордні інвестиції</w:t>
      </w:r>
      <w:r w:rsidR="00690490">
        <w:t xml:space="preserve"> - $</w:t>
      </w:r>
      <w:r w:rsidR="00690490" w:rsidRPr="00690490">
        <w:t>26,6 млрд, уклавши більше 2200 угод по всьому світу. Для порівняння, в 2018 році було укладено близь</w:t>
      </w:r>
      <w:r w:rsidR="00536CA2">
        <w:t>ко 1900 угод на загальну суму $</w:t>
      </w:r>
      <w:r w:rsidR="00690490" w:rsidRPr="00690490">
        <w:t>22,1 мл</w:t>
      </w:r>
      <w:r w:rsidR="00D37DF5">
        <w:t>рд, а в 2017-му</w:t>
      </w:r>
      <w:r w:rsidR="00690490" w:rsidRPr="00690490">
        <w:t xml:space="preserve"> - близько 1700 </w:t>
      </w:r>
      <w:r w:rsidR="00690490">
        <w:t>угод</w:t>
      </w:r>
      <w:r w:rsidR="00536CA2">
        <w:t xml:space="preserve"> на $</w:t>
      </w:r>
      <w:r w:rsidR="00690490" w:rsidRPr="00690490">
        <w:t>16,8 млрд</w:t>
      </w:r>
      <w:r w:rsidR="00536CA2">
        <w:t>.</w:t>
      </w:r>
      <w:r w:rsidR="00401A06">
        <w:rPr>
          <w:lang w:val="ru-RU"/>
        </w:rPr>
        <w:t xml:space="preserve"> [</w:t>
      </w:r>
      <w:r w:rsidR="00401A06" w:rsidRPr="004E5ACC">
        <w:rPr>
          <w:lang w:val="ru-RU"/>
        </w:rPr>
        <w:t>4</w:t>
      </w:r>
      <w:r w:rsidR="009235ED" w:rsidRPr="009235ED">
        <w:rPr>
          <w:lang w:val="ru-RU"/>
        </w:rPr>
        <w:t>]</w:t>
      </w:r>
      <w:r w:rsidR="00690490" w:rsidRPr="00690490">
        <w:t>.</w:t>
      </w:r>
      <w:r w:rsidR="00536CA2">
        <w:rPr>
          <w:lang w:val="ru-RU"/>
        </w:rPr>
        <w:t xml:space="preserve"> </w:t>
      </w:r>
      <w:r w:rsidR="00536CA2" w:rsidRPr="00536CA2">
        <w:t xml:space="preserve">Тобто з 2016-го року </w:t>
      </w:r>
      <w:r w:rsidR="00536CA2">
        <w:t xml:space="preserve">щорічно </w:t>
      </w:r>
      <w:r w:rsidR="00536CA2" w:rsidRPr="00536CA2">
        <w:t>обсяг інве</w:t>
      </w:r>
      <w:r w:rsidR="00536CA2">
        <w:t>с</w:t>
      </w:r>
      <w:r w:rsidR="00536CA2" w:rsidRPr="00536CA2">
        <w:t xml:space="preserve">тицій </w:t>
      </w:r>
      <w:r w:rsidR="00536CA2">
        <w:t>збільшується більше, ніж на $4,25 млрд. (загальний обсяг інвестицій в 2014 році).</w:t>
      </w:r>
    </w:p>
    <w:p w:rsidR="00E8614E" w:rsidRPr="00536CA2" w:rsidRDefault="00E8614E" w:rsidP="0029350D">
      <w:pPr>
        <w:pStyle w:val="Statya"/>
        <w:spacing w:line="312" w:lineRule="auto"/>
      </w:pPr>
    </w:p>
    <w:p w:rsidR="00F5108D" w:rsidRPr="00536CA2" w:rsidRDefault="00E8614E" w:rsidP="00F5108D">
      <w:pPr>
        <w:pStyle w:val="Statya"/>
        <w:spacing w:line="312" w:lineRule="auto"/>
        <w:jc w:val="center"/>
      </w:pPr>
      <w:r w:rsidRPr="00536CA2">
        <w:rPr>
          <w:noProof/>
          <w:lang w:val="ru-RU"/>
        </w:rPr>
        <w:drawing>
          <wp:inline distT="0" distB="0" distL="0" distR="0" wp14:anchorId="276632ED" wp14:editId="16BC6F83">
            <wp:extent cx="3855640" cy="2659380"/>
            <wp:effectExtent l="0" t="0" r="0"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874224" cy="2672198"/>
                    </a:xfrm>
                    <a:prstGeom prst="rect">
                      <a:avLst/>
                    </a:prstGeom>
                  </pic:spPr>
                </pic:pic>
              </a:graphicData>
            </a:graphic>
          </wp:inline>
        </w:drawing>
      </w:r>
    </w:p>
    <w:p w:rsidR="00F5108D" w:rsidRPr="00536CA2" w:rsidRDefault="00E8614E" w:rsidP="00F5108D">
      <w:pPr>
        <w:pStyle w:val="Statya"/>
        <w:spacing w:line="312" w:lineRule="auto"/>
        <w:jc w:val="center"/>
      </w:pPr>
      <w:r w:rsidRPr="00536CA2">
        <w:t xml:space="preserve">Рис. 1. Обсяг інвестицій в </w:t>
      </w:r>
      <w:r w:rsidR="00F5108D" w:rsidRPr="00536CA2">
        <w:t>компанії</w:t>
      </w:r>
      <w:r w:rsidRPr="00536CA2">
        <w:t xml:space="preserve"> ШІ</w:t>
      </w:r>
    </w:p>
    <w:p w:rsidR="00974358" w:rsidRDefault="0025297B" w:rsidP="00974358">
      <w:pPr>
        <w:pStyle w:val="Statya"/>
        <w:spacing w:line="312" w:lineRule="auto"/>
      </w:pPr>
      <w:r>
        <w:lastRenderedPageBreak/>
        <w:t xml:space="preserve">Якщо ж поглянути на дану ситуацію з боку інвестицій в розробку штучного інтелекту для певних галузей, то </w:t>
      </w:r>
      <w:r w:rsidRPr="00536CA2">
        <w:t>за підсумками 2019 року</w:t>
      </w:r>
      <w:r>
        <w:t xml:space="preserve"> с</w:t>
      </w:r>
      <w:r w:rsidR="003C2733" w:rsidRPr="00536CA2">
        <w:t xml:space="preserve">еред сфер інвестицій </w:t>
      </w:r>
      <w:r w:rsidR="00536CA2">
        <w:t>лідируюч</w:t>
      </w:r>
      <w:r w:rsidR="003C2733" w:rsidRPr="00536CA2">
        <w:t>у позицію займала охорона здоров'я - до компаній</w:t>
      </w:r>
      <w:r>
        <w:t>, які займаються розробкою ШІ в даній галузі</w:t>
      </w:r>
      <w:r w:rsidR="003C2733" w:rsidRPr="00536CA2">
        <w:t xml:space="preserve"> інвестори вклали $4 млрд. За нею слід</w:t>
      </w:r>
      <w:r w:rsidR="00536CA2">
        <w:t xml:space="preserve">ують такі </w:t>
      </w:r>
      <w:r>
        <w:t>сфери</w:t>
      </w:r>
      <w:r w:rsidR="00536CA2">
        <w:t>, як фінанси ($</w:t>
      </w:r>
      <w:r w:rsidR="003C2733" w:rsidRPr="00536CA2">
        <w:t>2</w:t>
      </w:r>
      <w:r w:rsidR="00536CA2">
        <w:t>,2 млрд), роздрібна торгівля ($</w:t>
      </w:r>
      <w:r w:rsidR="003C2733" w:rsidRPr="00536CA2">
        <w:t xml:space="preserve">1,5 </w:t>
      </w:r>
      <w:proofErr w:type="spellStart"/>
      <w:r w:rsidR="003C2733" w:rsidRPr="00536CA2">
        <w:t>млрд</w:t>
      </w:r>
      <w:proofErr w:type="spellEnd"/>
      <w:r w:rsidR="003C2733" w:rsidRPr="00536CA2">
        <w:t>), продаж</w:t>
      </w:r>
      <w:r w:rsidR="00950299">
        <w:t>і</w:t>
      </w:r>
      <w:r w:rsidR="003C2733" w:rsidRPr="00536CA2">
        <w:t xml:space="preserve"> та </w:t>
      </w:r>
      <w:proofErr w:type="spellStart"/>
      <w:r w:rsidR="003C2733" w:rsidRPr="00536CA2">
        <w:t>кібербезпека</w:t>
      </w:r>
      <w:proofErr w:type="spellEnd"/>
      <w:r w:rsidR="003C2733" w:rsidRPr="00536CA2">
        <w:t>. Активність угод зі злиттів і поглинань також була найвищою в сфері охорони здоров'я, продажів і роздрібної торгівлі [</w:t>
      </w:r>
      <w:r w:rsidR="00401A06" w:rsidRPr="00401A06">
        <w:t>5</w:t>
      </w:r>
      <w:r w:rsidR="003C2733" w:rsidRPr="00536CA2">
        <w:t>].</w:t>
      </w:r>
      <w:r w:rsidR="00974358">
        <w:t xml:space="preserve"> Крім того </w:t>
      </w:r>
      <w:r w:rsidR="00F27B13">
        <w:t xml:space="preserve">за </w:t>
      </w:r>
      <w:r w:rsidR="00974358">
        <w:t xml:space="preserve"> прогноз</w:t>
      </w:r>
      <w:r w:rsidR="00F27B13">
        <w:t>ами</w:t>
      </w:r>
      <w:r w:rsidR="00974358">
        <w:t xml:space="preserve"> аналітиків</w:t>
      </w:r>
      <w:r w:rsidR="00974358" w:rsidRPr="00974358">
        <w:t xml:space="preserve"> IDC</w:t>
      </w:r>
      <w:r w:rsidR="00974358">
        <w:t xml:space="preserve"> п</w:t>
      </w:r>
      <w:r w:rsidR="00974358" w:rsidRPr="00974358">
        <w:t>оширення коронав</w:t>
      </w:r>
      <w:r w:rsidR="00974358">
        <w:t>і</w:t>
      </w:r>
      <w:r w:rsidR="00974358" w:rsidRPr="00974358">
        <w:t>руса COVID-19 призведе до вибухового зростання витрат на штучний інтелект в світі</w:t>
      </w:r>
      <w:r w:rsidR="00ED1BF9">
        <w:t>.</w:t>
      </w:r>
    </w:p>
    <w:p w:rsidR="005924CA" w:rsidRDefault="00415828" w:rsidP="00DB0C9E">
      <w:pPr>
        <w:pStyle w:val="Statya"/>
        <w:spacing w:line="312" w:lineRule="auto"/>
      </w:pPr>
      <w:r>
        <w:t xml:space="preserve">Подібний інтерес до розвитку ШІ в медицині цілком виправданий, адже </w:t>
      </w:r>
      <w:r w:rsidR="00A81B2E">
        <w:t>дані</w:t>
      </w:r>
      <w:r>
        <w:t xml:space="preserve"> технології</w:t>
      </w:r>
      <w:r w:rsidR="00E06602">
        <w:t xml:space="preserve"> допоможуть виріш</w:t>
      </w:r>
      <w:r w:rsidR="00A81B2E">
        <w:t>ува</w:t>
      </w:r>
      <w:r w:rsidR="00E06602">
        <w:t xml:space="preserve">ти </w:t>
      </w:r>
      <w:r w:rsidR="00FE489D">
        <w:t>широкий спектр різноманітних</w:t>
      </w:r>
      <w:r w:rsidR="00E06602">
        <w:t xml:space="preserve"> задач в різних</w:t>
      </w:r>
      <w:r>
        <w:t xml:space="preserve"> галуз</w:t>
      </w:r>
      <w:r w:rsidR="00E06602">
        <w:t>ях</w:t>
      </w:r>
      <w:r>
        <w:t xml:space="preserve"> медицини, </w:t>
      </w:r>
      <w:r w:rsidR="00A81B2E">
        <w:t>таких як</w:t>
      </w:r>
      <w:r w:rsidR="00E06602">
        <w:t>:</w:t>
      </w:r>
    </w:p>
    <w:p w:rsidR="00E06602" w:rsidRDefault="00E06602" w:rsidP="008A47AC">
      <w:pPr>
        <w:pStyle w:val="Statya"/>
        <w:numPr>
          <w:ilvl w:val="0"/>
          <w:numId w:val="3"/>
        </w:numPr>
        <w:tabs>
          <w:tab w:val="left" w:pos="993"/>
        </w:tabs>
        <w:spacing w:line="312" w:lineRule="auto"/>
        <w:ind w:left="0" w:firstLine="709"/>
      </w:pPr>
      <w:r>
        <w:t>розпізнавання медичних зображень (знімків МРТ, висновків УЗД, кардіограм, результатів комп'ютерної томографії);</w:t>
      </w:r>
    </w:p>
    <w:p w:rsidR="00FE489D" w:rsidRDefault="00FE489D" w:rsidP="00FE489D">
      <w:pPr>
        <w:pStyle w:val="Statya"/>
        <w:numPr>
          <w:ilvl w:val="0"/>
          <w:numId w:val="3"/>
        </w:numPr>
        <w:tabs>
          <w:tab w:val="left" w:pos="993"/>
        </w:tabs>
        <w:spacing w:line="312" w:lineRule="auto"/>
        <w:ind w:left="0" w:firstLine="709"/>
      </w:pPr>
      <w:r>
        <w:t>розробка оптимального раціону харчування із врахуванням персональних особливостей організму;</w:t>
      </w:r>
    </w:p>
    <w:p w:rsidR="00E06602" w:rsidRDefault="00E06602" w:rsidP="008A47AC">
      <w:pPr>
        <w:pStyle w:val="Statya"/>
        <w:numPr>
          <w:ilvl w:val="0"/>
          <w:numId w:val="3"/>
        </w:numPr>
        <w:tabs>
          <w:tab w:val="left" w:pos="993"/>
        </w:tabs>
        <w:spacing w:line="312" w:lineRule="auto"/>
        <w:ind w:left="0" w:firstLine="709"/>
      </w:pPr>
      <w:r>
        <w:t>розробк</w:t>
      </w:r>
      <w:r w:rsidR="00A81B2E">
        <w:t>а</w:t>
      </w:r>
      <w:r>
        <w:t xml:space="preserve"> лікарських препаратів (мікроскопічний аналіз, вивчення ефективності препаратів, дослідження вірусів і пошук ефективних вакцин);</w:t>
      </w:r>
    </w:p>
    <w:p w:rsidR="00E06602" w:rsidRDefault="00E06602" w:rsidP="008A47AC">
      <w:pPr>
        <w:pStyle w:val="Statya"/>
        <w:numPr>
          <w:ilvl w:val="0"/>
          <w:numId w:val="3"/>
        </w:numPr>
        <w:tabs>
          <w:tab w:val="left" w:pos="993"/>
        </w:tabs>
        <w:spacing w:line="312" w:lineRule="auto"/>
        <w:ind w:left="0" w:firstLine="709"/>
      </w:pPr>
      <w:r>
        <w:t>розроб</w:t>
      </w:r>
      <w:r w:rsidR="00A81B2E">
        <w:t>ка</w:t>
      </w:r>
      <w:r>
        <w:t xml:space="preserve"> зручн</w:t>
      </w:r>
      <w:r w:rsidR="00A81B2E">
        <w:t>их</w:t>
      </w:r>
      <w:r>
        <w:t xml:space="preserve"> протез</w:t>
      </w:r>
      <w:r w:rsidR="00A81B2E">
        <w:t>ів</w:t>
      </w:r>
      <w:r>
        <w:t xml:space="preserve"> з урахуванням </w:t>
      </w:r>
      <w:r w:rsidR="00A81B2E">
        <w:t>анатомічних особливостей людини</w:t>
      </w:r>
      <w:r>
        <w:t>;</w:t>
      </w:r>
    </w:p>
    <w:p w:rsidR="00E06602" w:rsidRDefault="00E06602" w:rsidP="008A47AC">
      <w:pPr>
        <w:pStyle w:val="Statya"/>
        <w:numPr>
          <w:ilvl w:val="0"/>
          <w:numId w:val="3"/>
        </w:numPr>
        <w:tabs>
          <w:tab w:val="left" w:pos="993"/>
        </w:tabs>
        <w:spacing w:line="312" w:lineRule="auto"/>
        <w:ind w:left="0" w:firstLine="709"/>
      </w:pPr>
      <w:r>
        <w:t>віддален</w:t>
      </w:r>
      <w:r w:rsidR="00A81B2E">
        <w:t>а</w:t>
      </w:r>
      <w:r>
        <w:t xml:space="preserve"> допомог</w:t>
      </w:r>
      <w:r w:rsidR="00A81B2E">
        <w:t>а</w:t>
      </w:r>
      <w:r>
        <w:t xml:space="preserve"> пацієнту;</w:t>
      </w:r>
    </w:p>
    <w:p w:rsidR="00415828" w:rsidRDefault="00E06602" w:rsidP="008A47AC">
      <w:pPr>
        <w:pStyle w:val="Statya"/>
        <w:numPr>
          <w:ilvl w:val="0"/>
          <w:numId w:val="3"/>
        </w:numPr>
        <w:tabs>
          <w:tab w:val="left" w:pos="993"/>
        </w:tabs>
        <w:spacing w:line="312" w:lineRule="auto"/>
        <w:ind w:left="0" w:firstLine="709"/>
      </w:pPr>
      <w:r>
        <w:t>лікування ракових захворювань (</w:t>
      </w:r>
      <w:r w:rsidR="00FE489D">
        <w:t>аналіз</w:t>
      </w:r>
      <w:r>
        <w:t xml:space="preserve"> клінічн</w:t>
      </w:r>
      <w:r w:rsidR="00FE489D">
        <w:t>ої</w:t>
      </w:r>
      <w:r>
        <w:t xml:space="preserve"> картин</w:t>
      </w:r>
      <w:r w:rsidR="00FE489D">
        <w:t>и</w:t>
      </w:r>
      <w:r>
        <w:t xml:space="preserve"> стану пацієнта і </w:t>
      </w:r>
      <w:r w:rsidR="00FE489D">
        <w:t xml:space="preserve">надання </w:t>
      </w:r>
      <w:r>
        <w:t>ефективн</w:t>
      </w:r>
      <w:r w:rsidR="00FE489D">
        <w:t>ої</w:t>
      </w:r>
      <w:r>
        <w:t xml:space="preserve"> схем</w:t>
      </w:r>
      <w:r w:rsidR="00FE489D">
        <w:t>и лікування).</w:t>
      </w:r>
    </w:p>
    <w:p w:rsidR="00EA6E03" w:rsidRDefault="003972F0" w:rsidP="003972F0">
      <w:pPr>
        <w:pStyle w:val="Statya"/>
        <w:spacing w:line="312" w:lineRule="auto"/>
      </w:pPr>
      <w:r>
        <w:t xml:space="preserve">Вже сьогодні найбільші ІТ-компанії світу, такі як </w:t>
      </w:r>
      <w:r w:rsidRPr="003972F0">
        <w:t xml:space="preserve">IBM, Microsoft, </w:t>
      </w:r>
      <w:proofErr w:type="spellStart"/>
      <w:r w:rsidRPr="003972F0">
        <w:t>Google</w:t>
      </w:r>
      <w:proofErr w:type="spellEnd"/>
      <w:r w:rsidRPr="003972F0">
        <w:t xml:space="preserve">, </w:t>
      </w:r>
      <w:proofErr w:type="spellStart"/>
      <w:r w:rsidRPr="003972F0">
        <w:t>Intel</w:t>
      </w:r>
      <w:proofErr w:type="spellEnd"/>
      <w:r w:rsidRPr="003972F0">
        <w:t xml:space="preserve"> </w:t>
      </w:r>
      <w:r w:rsidR="00DE7D3D">
        <w:t>та інші</w:t>
      </w:r>
      <w:r>
        <w:t xml:space="preserve"> </w:t>
      </w:r>
      <w:r w:rsidR="00DE7D3D">
        <w:t xml:space="preserve">мають власні </w:t>
      </w:r>
      <w:r>
        <w:t>розробки</w:t>
      </w:r>
      <w:r w:rsidR="00DE7D3D">
        <w:t xml:space="preserve"> на основі штучного інтелекту</w:t>
      </w:r>
      <w:r>
        <w:t>, які допомагають вирішувати подібні задачі. Так</w:t>
      </w:r>
      <w:r w:rsidR="00B36D39">
        <w:t xml:space="preserve"> компанія</w:t>
      </w:r>
      <w:r>
        <w:t xml:space="preserve"> </w:t>
      </w:r>
      <w:r w:rsidR="00B36D39" w:rsidRPr="003972F0">
        <w:t>IBM</w:t>
      </w:r>
      <w:r w:rsidR="00B36D39">
        <w:t xml:space="preserve"> використовує свій суперкомп</w:t>
      </w:r>
      <w:r w:rsidR="00B36D39" w:rsidRPr="00B36D39">
        <w:t>’</w:t>
      </w:r>
      <w:r w:rsidR="00B36D39">
        <w:t>ютер</w:t>
      </w:r>
      <w:r w:rsidR="00E71881">
        <w:t xml:space="preserve"> </w:t>
      </w:r>
      <w:r w:rsidR="00E71881" w:rsidRPr="00E71881">
        <w:t>оснащений системою штучного інтелекту</w:t>
      </w:r>
      <w:r w:rsidR="00B36D39">
        <w:t xml:space="preserve"> </w:t>
      </w:r>
      <w:r w:rsidR="00E71881">
        <w:t xml:space="preserve">під назвою </w:t>
      </w:r>
      <w:r w:rsidR="00B36D39">
        <w:rPr>
          <w:lang w:val="en-US"/>
        </w:rPr>
        <w:t>IBM</w:t>
      </w:r>
      <w:r w:rsidR="00B36D39" w:rsidRPr="00B36D39">
        <w:t xml:space="preserve"> </w:t>
      </w:r>
      <w:r w:rsidR="00B36D39">
        <w:rPr>
          <w:lang w:val="en-US"/>
        </w:rPr>
        <w:t>Watson</w:t>
      </w:r>
      <w:r w:rsidR="00E71881">
        <w:t xml:space="preserve"> </w:t>
      </w:r>
      <w:r w:rsidR="00B36D39" w:rsidRPr="00B36D39">
        <w:t>для визначення оптимальної</w:t>
      </w:r>
      <w:r w:rsidR="00B36D39">
        <w:t>,</w:t>
      </w:r>
      <w:r w:rsidR="00B36D39" w:rsidRPr="00B36D39">
        <w:t xml:space="preserve"> доказової</w:t>
      </w:r>
      <w:r w:rsidR="00B36D39">
        <w:t>,</w:t>
      </w:r>
      <w:r w:rsidR="00B36D39" w:rsidRPr="00B36D39">
        <w:t xml:space="preserve"> заснованої на даних стратегії лікування раку.</w:t>
      </w:r>
      <w:r w:rsidR="00B36D39">
        <w:t xml:space="preserve"> Дана програма використання ресурсів суперкомп</w:t>
      </w:r>
      <w:r w:rsidR="00B36D39" w:rsidRPr="00B36D39">
        <w:t>’</w:t>
      </w:r>
      <w:r w:rsidR="00B36D39">
        <w:t xml:space="preserve">ютера </w:t>
      </w:r>
      <w:r w:rsidR="00CB3109">
        <w:t>має</w:t>
      </w:r>
      <w:r w:rsidR="00B36D39">
        <w:t xml:space="preserve"> назву </w:t>
      </w:r>
      <w:r w:rsidR="00B36D39" w:rsidRPr="00B36D39">
        <w:t xml:space="preserve">IBM </w:t>
      </w:r>
      <w:proofErr w:type="spellStart"/>
      <w:r w:rsidR="00B36D39" w:rsidRPr="00B36D39">
        <w:t>Watson</w:t>
      </w:r>
      <w:proofErr w:type="spellEnd"/>
      <w:r w:rsidR="00B36D39" w:rsidRPr="00B36D39">
        <w:t xml:space="preserve"> </w:t>
      </w:r>
      <w:proofErr w:type="spellStart"/>
      <w:r w:rsidR="00B36D39" w:rsidRPr="00B36D39">
        <w:t>for</w:t>
      </w:r>
      <w:proofErr w:type="spellEnd"/>
      <w:r w:rsidR="00B36D39" w:rsidRPr="00B36D39">
        <w:t xml:space="preserve"> </w:t>
      </w:r>
      <w:proofErr w:type="spellStart"/>
      <w:r w:rsidR="00B36D39" w:rsidRPr="00B36D39">
        <w:t>Oncology</w:t>
      </w:r>
      <w:proofErr w:type="spellEnd"/>
      <w:r w:rsidR="00CB3109">
        <w:t xml:space="preserve"> і з 2013 року використовується </w:t>
      </w:r>
      <w:r w:rsidR="00CB3109" w:rsidRPr="00CB3109">
        <w:t>для допомоги в прийнятті управлінських рішень при лікуванні хворих на рак легень</w:t>
      </w:r>
      <w:r w:rsidR="00B36D39">
        <w:t xml:space="preserve">. </w:t>
      </w:r>
      <w:r w:rsidR="00B36D39" w:rsidRPr="00B36D39">
        <w:t xml:space="preserve">Перед запуском цієї програми в </w:t>
      </w:r>
      <w:proofErr w:type="spellStart"/>
      <w:r w:rsidR="00B36D39" w:rsidRPr="00B36D39">
        <w:t>Watson</w:t>
      </w:r>
      <w:proofErr w:type="spellEnd"/>
      <w:r w:rsidR="00B36D39" w:rsidRPr="00B36D39">
        <w:t xml:space="preserve"> для навчання були завантажені сотні тисяч медичних документів, в том</w:t>
      </w:r>
      <w:r w:rsidR="00B36D39">
        <w:t>у числі 25 тисяч історій хвороб</w:t>
      </w:r>
      <w:r w:rsidR="00B36D39" w:rsidRPr="00B36D39">
        <w:t xml:space="preserve">, понад 300 медичних журналів і понад 200 підручників, </w:t>
      </w:r>
      <w:r w:rsidR="00B36D39">
        <w:t xml:space="preserve">загальним обсягом </w:t>
      </w:r>
      <w:r w:rsidR="00B36D39" w:rsidRPr="00B36D39">
        <w:t>близько 15 млн сторінок тексту</w:t>
      </w:r>
      <w:r w:rsidR="00EF2649">
        <w:t>, але незважаючи на це ефективність роботи даної програми знаходиться під сумнівом</w:t>
      </w:r>
      <w:r w:rsidR="00F5361C" w:rsidRPr="00F5361C">
        <w:t xml:space="preserve"> [</w:t>
      </w:r>
      <w:r w:rsidR="00401A06" w:rsidRPr="00401A06">
        <w:t>6</w:t>
      </w:r>
      <w:r w:rsidR="00F5361C" w:rsidRPr="00F5361C">
        <w:t>]</w:t>
      </w:r>
      <w:r w:rsidR="00B36D39" w:rsidRPr="00B36D39">
        <w:t>.</w:t>
      </w:r>
    </w:p>
    <w:p w:rsidR="00D5529C" w:rsidRDefault="00D5529C" w:rsidP="003972F0">
      <w:pPr>
        <w:pStyle w:val="Statya"/>
        <w:spacing w:line="312" w:lineRule="auto"/>
      </w:pPr>
      <w:r>
        <w:t xml:space="preserve">Програма </w:t>
      </w:r>
      <w:r w:rsidRPr="00B36D39">
        <w:t xml:space="preserve">IBM </w:t>
      </w:r>
      <w:proofErr w:type="spellStart"/>
      <w:r w:rsidRPr="00B36D39">
        <w:t>Watson</w:t>
      </w:r>
      <w:proofErr w:type="spellEnd"/>
      <w:r w:rsidRPr="00B36D39">
        <w:t xml:space="preserve"> </w:t>
      </w:r>
      <w:proofErr w:type="spellStart"/>
      <w:r w:rsidRPr="00B36D39">
        <w:t>for</w:t>
      </w:r>
      <w:proofErr w:type="spellEnd"/>
      <w:r w:rsidRPr="00B36D39">
        <w:t xml:space="preserve"> </w:t>
      </w:r>
      <w:proofErr w:type="spellStart"/>
      <w:r w:rsidRPr="00B36D39">
        <w:t>Oncology</w:t>
      </w:r>
      <w:proofErr w:type="spellEnd"/>
      <w:r>
        <w:t xml:space="preserve"> працює так: медпрацівник</w:t>
      </w:r>
      <w:r w:rsidRPr="00D5529C">
        <w:t xml:space="preserve"> в</w:t>
      </w:r>
      <w:r>
        <w:t xml:space="preserve">водить в програму </w:t>
      </w:r>
      <w:r w:rsidRPr="00D5529C">
        <w:t xml:space="preserve">історію хвороби пацієнта, </w:t>
      </w:r>
      <w:r>
        <w:t>вона</w:t>
      </w:r>
      <w:r w:rsidRPr="00D5529C">
        <w:t xml:space="preserve"> порівнює її зі своєю величезною бібліотекою наукових статей і клінічних рекомендацій і після натискання на кнопку «Запитати </w:t>
      </w:r>
      <w:proofErr w:type="spellStart"/>
      <w:r w:rsidRPr="00D5529C">
        <w:t>Ватсона</w:t>
      </w:r>
      <w:proofErr w:type="spellEnd"/>
      <w:r w:rsidRPr="00D5529C">
        <w:t>» видає свої клінічні рекомендації на основі кращих сучасних клінічних практик, найсучасніших досліджень і інших досягнень доказової медицини</w:t>
      </w:r>
      <w:r w:rsidR="00F5361C">
        <w:t xml:space="preserve"> </w:t>
      </w:r>
      <w:r w:rsidR="00F5361C" w:rsidRPr="00F5361C">
        <w:t>[</w:t>
      </w:r>
      <w:r w:rsidR="00401A06" w:rsidRPr="00401A06">
        <w:t>7</w:t>
      </w:r>
      <w:r w:rsidR="00F5361C" w:rsidRPr="00F5361C">
        <w:t>]</w:t>
      </w:r>
      <w:r w:rsidRPr="00D5529C">
        <w:t xml:space="preserve">. </w:t>
      </w:r>
    </w:p>
    <w:p w:rsidR="00BF36BC" w:rsidRDefault="00D5529C" w:rsidP="003972F0">
      <w:pPr>
        <w:pStyle w:val="Statya"/>
        <w:spacing w:line="312" w:lineRule="auto"/>
      </w:pPr>
      <w:r>
        <w:t xml:space="preserve">Крім </w:t>
      </w:r>
      <w:r w:rsidR="007D2482" w:rsidRPr="00B36D39">
        <w:t xml:space="preserve">IBM </w:t>
      </w:r>
      <w:proofErr w:type="spellStart"/>
      <w:r w:rsidR="007D2482" w:rsidRPr="00B36D39">
        <w:t>Watson</w:t>
      </w:r>
      <w:proofErr w:type="spellEnd"/>
      <w:r w:rsidR="007D2482" w:rsidRPr="00B36D39">
        <w:t xml:space="preserve"> </w:t>
      </w:r>
      <w:proofErr w:type="spellStart"/>
      <w:r w:rsidR="007D2482" w:rsidRPr="00B36D39">
        <w:t>for</w:t>
      </w:r>
      <w:proofErr w:type="spellEnd"/>
      <w:r w:rsidR="007D2482" w:rsidRPr="00B36D39">
        <w:t xml:space="preserve"> </w:t>
      </w:r>
      <w:proofErr w:type="spellStart"/>
      <w:r w:rsidR="007D2482" w:rsidRPr="00B36D39">
        <w:t>Oncology</w:t>
      </w:r>
      <w:proofErr w:type="spellEnd"/>
      <w:r w:rsidR="007D2482">
        <w:t xml:space="preserve"> </w:t>
      </w:r>
      <w:r>
        <w:t>к</w:t>
      </w:r>
      <w:r w:rsidR="000B7411">
        <w:t xml:space="preserve">омпанія </w:t>
      </w:r>
      <w:r w:rsidR="000B7411" w:rsidRPr="003972F0">
        <w:t>IBM</w:t>
      </w:r>
      <w:r w:rsidR="000B7411">
        <w:t xml:space="preserve"> має щ</w:t>
      </w:r>
      <w:r w:rsidR="00BF36BC">
        <w:t>е один проект</w:t>
      </w:r>
      <w:r w:rsidR="000B7411">
        <w:t>, який використовує ШІ в сфері охорони здоров</w:t>
      </w:r>
      <w:r w:rsidR="000B7411" w:rsidRPr="00BF36BC">
        <w:t>’</w:t>
      </w:r>
      <w:r w:rsidR="000B7411">
        <w:t>я. Він</w:t>
      </w:r>
      <w:r w:rsidR="00BF36BC">
        <w:t xml:space="preserve"> </w:t>
      </w:r>
      <w:r w:rsidR="000B7411">
        <w:t xml:space="preserve">має назву </w:t>
      </w:r>
      <w:r w:rsidR="00BF36BC" w:rsidRPr="00CB3109">
        <w:t xml:space="preserve">IBM </w:t>
      </w:r>
      <w:proofErr w:type="spellStart"/>
      <w:r w:rsidR="00BF36BC" w:rsidRPr="00CB3109">
        <w:t>Medical</w:t>
      </w:r>
      <w:proofErr w:type="spellEnd"/>
      <w:r w:rsidR="00BF36BC" w:rsidRPr="00CB3109">
        <w:t xml:space="preserve"> </w:t>
      </w:r>
      <w:proofErr w:type="spellStart"/>
      <w:r w:rsidR="00BF36BC" w:rsidRPr="00CB3109">
        <w:t>Sieve</w:t>
      </w:r>
      <w:proofErr w:type="spellEnd"/>
      <w:r w:rsidR="00BF36BC">
        <w:t xml:space="preserve"> </w:t>
      </w:r>
      <w:r w:rsidR="000B7411">
        <w:t xml:space="preserve">і зараз знаходиться на стадії розробки. Головною метою даного проекту є </w:t>
      </w:r>
      <w:r w:rsidR="00BF36BC">
        <w:t>допомог</w:t>
      </w:r>
      <w:r w:rsidR="000B7411">
        <w:t>а</w:t>
      </w:r>
      <w:r w:rsidR="00BF36BC">
        <w:t xml:space="preserve"> лікарям у дослідженні медичних зображень (</w:t>
      </w:r>
      <w:r w:rsidR="00BF36BC" w:rsidRPr="00BF36BC">
        <w:t>результати МРТ, рентген-знімків, кардіограм</w:t>
      </w:r>
      <w:r w:rsidR="00BF36BC">
        <w:t>).</w:t>
      </w:r>
    </w:p>
    <w:p w:rsidR="005E668E" w:rsidRDefault="005E668E" w:rsidP="005E668E">
      <w:pPr>
        <w:pStyle w:val="Statya"/>
        <w:spacing w:line="312" w:lineRule="auto"/>
      </w:pPr>
      <w:r>
        <w:t xml:space="preserve">Ще одна програма для допомоги </w:t>
      </w:r>
      <w:r w:rsidR="000A7DCA">
        <w:t>в лікуванні</w:t>
      </w:r>
      <w:r>
        <w:t xml:space="preserve"> раку належить компанії </w:t>
      </w:r>
      <w:r>
        <w:rPr>
          <w:lang w:val="en-US"/>
        </w:rPr>
        <w:t>Microsoft</w:t>
      </w:r>
      <w:r w:rsidRPr="00F5361C">
        <w:rPr>
          <w:lang w:val="ru-RU"/>
        </w:rPr>
        <w:t xml:space="preserve"> </w:t>
      </w:r>
      <w:r>
        <w:t xml:space="preserve">і має назву </w:t>
      </w:r>
      <w:proofErr w:type="spellStart"/>
      <w:r w:rsidRPr="00F5361C">
        <w:t>Hanover</w:t>
      </w:r>
      <w:proofErr w:type="spellEnd"/>
      <w:r>
        <w:t xml:space="preserve">. Суть її роботи полягає в тому, щоб </w:t>
      </w:r>
      <w:r w:rsidR="000A7DCA">
        <w:t>опрацювати всі документи про існуючі на даний момент лікарські засоби проти раку (сьогодні в світі розробляються сотні нових лікарських засобів проти раку, а нові дослідження публікуються щохвилини) та передбачити, які препарати та які комбінації є найбільш ефективними. Інакше кажучи, дана програма повинна допомогти лікарям лікувати пацієнтів за допомогою персоналізованих комбінацій, спрямованих на конкретні складові їх захворювання</w:t>
      </w:r>
      <w:r w:rsidR="007D2482">
        <w:t xml:space="preserve">, з врахуванням останніх розроблених препаратів, адже жодному лікарю </w:t>
      </w:r>
      <w:r w:rsidR="007D2482" w:rsidRPr="007D2482">
        <w:t>не уявляється можливим</w:t>
      </w:r>
      <w:r w:rsidR="007D2482">
        <w:t xml:space="preserve"> ознайомитись зі всіма </w:t>
      </w:r>
      <w:r w:rsidR="006F2976">
        <w:t>роботами</w:t>
      </w:r>
      <w:r w:rsidR="007D2482">
        <w:t xml:space="preserve"> в даній галузі</w:t>
      </w:r>
      <w:r w:rsidR="006F2976">
        <w:t xml:space="preserve"> </w:t>
      </w:r>
      <w:r w:rsidR="006F2976" w:rsidRPr="006F2976">
        <w:t>[</w:t>
      </w:r>
      <w:r w:rsidR="00401A06" w:rsidRPr="00401A06">
        <w:t>8</w:t>
      </w:r>
      <w:r w:rsidR="006F2976" w:rsidRPr="006F2976">
        <w:t>]</w:t>
      </w:r>
      <w:r w:rsidR="007D2482">
        <w:t>.</w:t>
      </w:r>
    </w:p>
    <w:p w:rsidR="006F2976" w:rsidRPr="007374D3" w:rsidRDefault="00AA328E" w:rsidP="005E668E">
      <w:pPr>
        <w:pStyle w:val="Statya"/>
        <w:spacing w:line="312" w:lineRule="auto"/>
      </w:pPr>
      <w:r>
        <w:t xml:space="preserve">Холдинг </w:t>
      </w:r>
      <w:proofErr w:type="spellStart"/>
      <w:r w:rsidRPr="00AA328E">
        <w:t>Alphabet</w:t>
      </w:r>
      <w:proofErr w:type="spellEnd"/>
      <w:r w:rsidR="007374D3" w:rsidRPr="007374D3">
        <w:t xml:space="preserve"> </w:t>
      </w:r>
      <w:r w:rsidR="007374D3">
        <w:t>т</w:t>
      </w:r>
      <w:r>
        <w:t>еж</w:t>
      </w:r>
      <w:r w:rsidR="007374D3">
        <w:t xml:space="preserve"> має </w:t>
      </w:r>
      <w:r w:rsidR="007374D3" w:rsidRPr="007374D3">
        <w:t>прое</w:t>
      </w:r>
      <w:r w:rsidR="007374D3">
        <w:t>кт, який застосовує технології Ш</w:t>
      </w:r>
      <w:r w:rsidR="007374D3" w:rsidRPr="007374D3">
        <w:t xml:space="preserve">І </w:t>
      </w:r>
      <w:r w:rsidR="007374D3">
        <w:t xml:space="preserve">в медицині, цей проект має назву </w:t>
      </w:r>
      <w:proofErr w:type="spellStart"/>
      <w:r w:rsidR="007374D3" w:rsidRPr="007374D3">
        <w:t>DeepMind</w:t>
      </w:r>
      <w:proofErr w:type="spellEnd"/>
      <w:r w:rsidR="007374D3" w:rsidRPr="007374D3">
        <w:t xml:space="preserve"> </w:t>
      </w:r>
      <w:proofErr w:type="spellStart"/>
      <w:r w:rsidR="007374D3" w:rsidRPr="007374D3">
        <w:t>Health</w:t>
      </w:r>
      <w:proofErr w:type="spellEnd"/>
      <w:r>
        <w:t xml:space="preserve"> (раніше належала компанії </w:t>
      </w:r>
      <w:r>
        <w:rPr>
          <w:lang w:val="en-US"/>
        </w:rPr>
        <w:t>Google</w:t>
      </w:r>
      <w:r w:rsidRPr="00AA328E">
        <w:t xml:space="preserve"> </w:t>
      </w:r>
      <w:r>
        <w:t xml:space="preserve">і називалась </w:t>
      </w:r>
      <w:r>
        <w:rPr>
          <w:lang w:val="en-US"/>
        </w:rPr>
        <w:t>Google</w:t>
      </w:r>
      <w:r>
        <w:t xml:space="preserve"> </w:t>
      </w:r>
      <w:proofErr w:type="spellStart"/>
      <w:r w:rsidRPr="007374D3">
        <w:t>DeepMind</w:t>
      </w:r>
      <w:proofErr w:type="spellEnd"/>
      <w:r w:rsidRPr="007374D3">
        <w:t xml:space="preserve"> </w:t>
      </w:r>
      <w:proofErr w:type="spellStart"/>
      <w:r w:rsidRPr="007374D3">
        <w:t>Health</w:t>
      </w:r>
      <w:proofErr w:type="spellEnd"/>
      <w:r>
        <w:t>)</w:t>
      </w:r>
      <w:r w:rsidR="007374D3">
        <w:t xml:space="preserve"> </w:t>
      </w:r>
      <w:r>
        <w:t>та</w:t>
      </w:r>
      <w:r w:rsidR="007374D3">
        <w:t xml:space="preserve"> використовується в </w:t>
      </w:r>
      <w:r w:rsidR="007374D3" w:rsidRPr="007374D3">
        <w:t xml:space="preserve">лондонських лікарнях для діагностики очних хвороб </w:t>
      </w:r>
      <w:r>
        <w:t>і</w:t>
      </w:r>
      <w:r w:rsidR="007374D3" w:rsidRPr="007374D3">
        <w:t xml:space="preserve"> для довідкової допомоги при лікуванні деяких онкологічних захворювань</w:t>
      </w:r>
      <w:r w:rsidR="00352185" w:rsidRPr="00352185">
        <w:t xml:space="preserve"> [7]</w:t>
      </w:r>
      <w:r w:rsidR="007374D3" w:rsidRPr="007374D3">
        <w:t>.</w:t>
      </w:r>
    </w:p>
    <w:p w:rsidR="00617BEC" w:rsidRPr="00536CA2" w:rsidRDefault="00617BEC">
      <w:pPr>
        <w:pStyle w:val="Literatura"/>
      </w:pPr>
      <w:r w:rsidRPr="00536CA2">
        <w:lastRenderedPageBreak/>
        <w:t>Висновки</w:t>
      </w:r>
    </w:p>
    <w:p w:rsidR="00617BEC" w:rsidRPr="00ED1BF9" w:rsidRDefault="00765B24" w:rsidP="00ED1BF9">
      <w:pPr>
        <w:pStyle w:val="Statya"/>
        <w:spacing w:line="312" w:lineRule="auto"/>
      </w:pPr>
      <w:r>
        <w:t xml:space="preserve">На основі </w:t>
      </w:r>
      <w:r w:rsidR="00F27B13">
        <w:t xml:space="preserve">опрацювання спеціальної літератури </w:t>
      </w:r>
      <w:r w:rsidR="0042253B">
        <w:rPr>
          <w:lang w:val="ru-RU"/>
        </w:rPr>
        <w:t>в</w:t>
      </w:r>
      <w:r w:rsidR="00F27B13">
        <w:t xml:space="preserve"> ході </w:t>
      </w:r>
      <w:r>
        <w:t>здійсненого дослідження можна зробити наступні висновки.</w:t>
      </w:r>
      <w:r w:rsidR="00401A06">
        <w:t xml:space="preserve"> </w:t>
      </w:r>
      <w:r w:rsidR="004C1379">
        <w:t>Н</w:t>
      </w:r>
      <w:r w:rsidR="00974358">
        <w:t xml:space="preserve">а даному етапі розвитку </w:t>
      </w:r>
      <w:r w:rsidR="00974358">
        <w:rPr>
          <w:lang w:val="ru-RU"/>
        </w:rPr>
        <w:t>ш</w:t>
      </w:r>
      <w:r w:rsidR="002805E1">
        <w:t xml:space="preserve">тучний інтелект хоч і не може вчитися як людина, проте він все ж являється потужним інструментом для виконання одних задач </w:t>
      </w:r>
      <w:r w:rsidR="00974358">
        <w:rPr>
          <w:lang w:val="ru-RU"/>
        </w:rPr>
        <w:t>та</w:t>
      </w:r>
      <w:r w:rsidR="002805E1">
        <w:t xml:space="preserve"> перспективним для інших  </w:t>
      </w:r>
      <w:r w:rsidR="00DC1A26">
        <w:t>Саме тому з</w:t>
      </w:r>
      <w:r w:rsidR="00401A06">
        <w:t xml:space="preserve"> кожним роком </w:t>
      </w:r>
      <w:r w:rsidR="002463BB">
        <w:t xml:space="preserve">сфера штучного інтелекту та кількість компаній в </w:t>
      </w:r>
      <w:r w:rsidR="00DC1A26">
        <w:t xml:space="preserve">ній </w:t>
      </w:r>
      <w:r w:rsidR="002463BB">
        <w:t>значно зростає</w:t>
      </w:r>
      <w:r w:rsidR="00947FAC">
        <w:t xml:space="preserve"> (рис. 1)</w:t>
      </w:r>
      <w:r w:rsidR="002463BB">
        <w:t>.</w:t>
      </w:r>
      <w:r w:rsidR="00974358">
        <w:rPr>
          <w:lang w:val="ru-RU"/>
        </w:rPr>
        <w:t xml:space="preserve"> </w:t>
      </w:r>
      <w:r w:rsidR="00974358" w:rsidRPr="00ED1BF9">
        <w:t>Крім того</w:t>
      </w:r>
      <w:r w:rsidR="00ED1BF9">
        <w:t xml:space="preserve"> сьогодні</w:t>
      </w:r>
      <w:r w:rsidR="00974358" w:rsidRPr="00ED1BF9">
        <w:t xml:space="preserve"> </w:t>
      </w:r>
      <w:r w:rsidR="00ED1BF9">
        <w:t xml:space="preserve">найбільш пріоритетною галуззю використання ШІ </w:t>
      </w:r>
      <w:r w:rsidR="00974358" w:rsidRPr="00ED1BF9">
        <w:t xml:space="preserve">є </w:t>
      </w:r>
      <w:r w:rsidR="00ED1BF9">
        <w:t xml:space="preserve">сфера </w:t>
      </w:r>
      <w:r w:rsidR="00974358" w:rsidRPr="00ED1BF9">
        <w:t>охорона здоров’я</w:t>
      </w:r>
      <w:r w:rsidR="00ED1BF9">
        <w:t>.</w:t>
      </w:r>
    </w:p>
    <w:p w:rsidR="00DC1A26" w:rsidRDefault="00904A4E" w:rsidP="00543899">
      <w:pPr>
        <w:pStyle w:val="Statya"/>
        <w:spacing w:line="312" w:lineRule="auto"/>
      </w:pPr>
      <w:r>
        <w:t>Найбільш оптимальні та вдосконалені р</w:t>
      </w:r>
      <w:r w:rsidR="00543899">
        <w:t>ішення</w:t>
      </w:r>
      <w:r>
        <w:t xml:space="preserve"> в даній сфері</w:t>
      </w:r>
      <w:r w:rsidR="00543899">
        <w:t xml:space="preserve"> </w:t>
      </w:r>
      <w:r w:rsidR="004C1379">
        <w:t>можуть створити тільки ті</w:t>
      </w:r>
      <w:r w:rsidR="00543899">
        <w:t xml:space="preserve"> компанії, </w:t>
      </w:r>
      <w:r>
        <w:t>що</w:t>
      </w:r>
      <w:r w:rsidR="00543899">
        <w:t xml:space="preserve"> мають доступ до надвеликих об</w:t>
      </w:r>
      <w:r w:rsidR="00543899" w:rsidRPr="004C1379">
        <w:t>’</w:t>
      </w:r>
      <w:r w:rsidR="00543899">
        <w:t>ємів даних</w:t>
      </w:r>
      <w:r w:rsidR="004C1379">
        <w:t>. Це говорить про те, що відсутність великої кількості дан</w:t>
      </w:r>
      <w:r w:rsidR="004C1379" w:rsidRPr="004C1379">
        <w:t>их</w:t>
      </w:r>
      <w:r w:rsidR="004C1379">
        <w:t xml:space="preserve"> </w:t>
      </w:r>
      <w:r w:rsidR="004C1379" w:rsidRPr="004C1379">
        <w:t>для навчання</w:t>
      </w:r>
      <w:r w:rsidR="004C1379">
        <w:t xml:space="preserve"> є однією з головних перешкод в розробці ШІ, що в свою чергу дещо гальмує розвиток відповідної сфери.</w:t>
      </w:r>
    </w:p>
    <w:p w:rsidR="004C1379" w:rsidRPr="00653FA4" w:rsidRDefault="004C1379" w:rsidP="00543899">
      <w:pPr>
        <w:pStyle w:val="Statya"/>
        <w:spacing w:line="312" w:lineRule="auto"/>
      </w:pPr>
      <w:r>
        <w:t xml:space="preserve">Також варто зазначити, що </w:t>
      </w:r>
      <w:r w:rsidR="00653FA4">
        <w:t>існуючі на даний момент рішення в області охорони здоров</w:t>
      </w:r>
      <w:r w:rsidR="00653FA4" w:rsidRPr="006D5948">
        <w:t>’</w:t>
      </w:r>
      <w:r w:rsidR="00653FA4">
        <w:t>я тільки розвиваються і поки що не можуть</w:t>
      </w:r>
      <w:r w:rsidR="001E036E">
        <w:t xml:space="preserve"> значно</w:t>
      </w:r>
      <w:r w:rsidR="00653FA4">
        <w:t xml:space="preserve"> покращити існуючі методи лікування</w:t>
      </w:r>
      <w:r w:rsidR="001E036E">
        <w:t xml:space="preserve"> або створити нові</w:t>
      </w:r>
      <w:r w:rsidR="00653FA4">
        <w:t xml:space="preserve">. </w:t>
      </w:r>
      <w:r w:rsidR="00113BB5">
        <w:t>Проте</w:t>
      </w:r>
      <w:r w:rsidR="00904A4E">
        <w:t>,</w:t>
      </w:r>
      <w:r w:rsidR="00113BB5">
        <w:t xml:space="preserve"> вони здатні </w:t>
      </w:r>
      <w:r w:rsidR="006D5948">
        <w:t xml:space="preserve">допомагати людині слідкувати за станом </w:t>
      </w:r>
      <w:r w:rsidR="00507235">
        <w:t xml:space="preserve">свого </w:t>
      </w:r>
      <w:r w:rsidR="006D5948">
        <w:t>здоров</w:t>
      </w:r>
      <w:r w:rsidR="006D5948" w:rsidRPr="006D5948">
        <w:rPr>
          <w:lang w:val="ru-RU"/>
        </w:rPr>
        <w:t>’</w:t>
      </w:r>
      <w:r w:rsidR="006D5948">
        <w:t xml:space="preserve">я, надавати рекомендації для покращення </w:t>
      </w:r>
      <w:r w:rsidR="001E036E">
        <w:t>здоров</w:t>
      </w:r>
      <w:r w:rsidR="001E036E" w:rsidRPr="006D5948">
        <w:rPr>
          <w:lang w:val="ru-RU"/>
        </w:rPr>
        <w:t>’</w:t>
      </w:r>
      <w:r w:rsidR="001E036E">
        <w:t>я</w:t>
      </w:r>
      <w:r w:rsidR="00507235">
        <w:t xml:space="preserve"> і </w:t>
      </w:r>
      <w:r w:rsidR="001E036E">
        <w:t>прискорювати розробку ліків</w:t>
      </w:r>
      <w:r w:rsidR="00507235">
        <w:t>.</w:t>
      </w:r>
      <w:r w:rsidR="00507235" w:rsidRPr="00507235">
        <w:t xml:space="preserve"> </w:t>
      </w:r>
      <w:r w:rsidR="00507235">
        <w:t>Крім того вони можуть</w:t>
      </w:r>
      <w:r w:rsidR="006D5948">
        <w:t xml:space="preserve"> </w:t>
      </w:r>
      <w:r w:rsidR="00653FA4">
        <w:t>оптимізувати деякі аспекти роботи лікаря</w:t>
      </w:r>
      <w:r w:rsidR="00507235">
        <w:t xml:space="preserve"> та зробити високоякісну медицину більш доступною.</w:t>
      </w:r>
    </w:p>
    <w:p w:rsidR="00765B24" w:rsidRPr="00765B24" w:rsidRDefault="00765B24" w:rsidP="00DB0C9E">
      <w:pPr>
        <w:pStyle w:val="Statya"/>
        <w:spacing w:line="312" w:lineRule="auto"/>
      </w:pPr>
    </w:p>
    <w:p w:rsidR="00617BEC" w:rsidRDefault="00617BEC">
      <w:pPr>
        <w:pStyle w:val="Literatura"/>
      </w:pPr>
      <w:r>
        <w:t>Література</w:t>
      </w:r>
    </w:p>
    <w:p w:rsidR="00D97701" w:rsidRDefault="00D97701" w:rsidP="00765B24">
      <w:pPr>
        <w:pStyle w:val="Statya"/>
        <w:spacing w:line="312" w:lineRule="auto"/>
      </w:pPr>
    </w:p>
    <w:p w:rsidR="001E7117" w:rsidRPr="00401A06" w:rsidRDefault="001E7117" w:rsidP="001E7117">
      <w:pPr>
        <w:pStyle w:val="Statya"/>
        <w:numPr>
          <w:ilvl w:val="0"/>
          <w:numId w:val="2"/>
        </w:numPr>
        <w:tabs>
          <w:tab w:val="left" w:pos="993"/>
        </w:tabs>
        <w:spacing w:line="312" w:lineRule="auto"/>
        <w:ind w:left="0" w:firstLine="709"/>
      </w:pPr>
      <w:proofErr w:type="spellStart"/>
      <w:r w:rsidRPr="009A771D">
        <w:t>Haux</w:t>
      </w:r>
      <w:proofErr w:type="spellEnd"/>
      <w:r w:rsidRPr="009A771D">
        <w:t xml:space="preserve"> R. Health care in the information society: what should be the role of medical information? // Methods Inf. Med. </w:t>
      </w:r>
      <w:r>
        <w:t>– 20</w:t>
      </w:r>
      <w:r w:rsidRPr="009A771D">
        <w:t>02</w:t>
      </w:r>
      <w:r>
        <w:t xml:space="preserve">. – № </w:t>
      </w:r>
      <w:r w:rsidRPr="009A771D">
        <w:t>41(1)</w:t>
      </w:r>
      <w:r>
        <w:t xml:space="preserve">. – </w:t>
      </w:r>
      <w:r w:rsidRPr="009A771D">
        <w:t>P</w:t>
      </w:r>
      <w:r>
        <w:t xml:space="preserve">. </w:t>
      </w:r>
      <w:r w:rsidRPr="009A771D">
        <w:t>31</w:t>
      </w:r>
      <w:r>
        <w:t>-</w:t>
      </w:r>
      <w:r w:rsidRPr="009A771D">
        <w:t>3</w:t>
      </w:r>
      <w:r>
        <w:t>5.</w:t>
      </w:r>
    </w:p>
    <w:p w:rsidR="00401A06" w:rsidRPr="00D97701" w:rsidRDefault="00401A06" w:rsidP="00401A06">
      <w:pPr>
        <w:pStyle w:val="Statya"/>
        <w:numPr>
          <w:ilvl w:val="0"/>
          <w:numId w:val="2"/>
        </w:numPr>
        <w:tabs>
          <w:tab w:val="left" w:pos="993"/>
        </w:tabs>
        <w:spacing w:line="312" w:lineRule="auto"/>
        <w:ind w:left="0" w:firstLine="709"/>
        <w:rPr>
          <w:lang w:val="ru-RU"/>
        </w:rPr>
      </w:pPr>
      <w:proofErr w:type="spellStart"/>
      <w:r>
        <w:t>Гусев</w:t>
      </w:r>
      <w:proofErr w:type="spellEnd"/>
      <w:r>
        <w:t xml:space="preserve"> А. В. </w:t>
      </w:r>
      <w:proofErr w:type="spellStart"/>
      <w:r>
        <w:t>Перспективы</w:t>
      </w:r>
      <w:proofErr w:type="spellEnd"/>
      <w:r>
        <w:t xml:space="preserve"> </w:t>
      </w:r>
      <w:proofErr w:type="spellStart"/>
      <w:r>
        <w:t>нейронных</w:t>
      </w:r>
      <w:proofErr w:type="spellEnd"/>
      <w:r>
        <w:t xml:space="preserve"> </w:t>
      </w:r>
      <w:proofErr w:type="spellStart"/>
      <w:r>
        <w:t>сетей</w:t>
      </w:r>
      <w:proofErr w:type="spellEnd"/>
      <w:r>
        <w:t xml:space="preserve"> и </w:t>
      </w:r>
      <w:proofErr w:type="spellStart"/>
      <w:r>
        <w:t>глубокого</w:t>
      </w:r>
      <w:proofErr w:type="spellEnd"/>
      <w:r>
        <w:t xml:space="preserve"> машинного </w:t>
      </w:r>
      <w:proofErr w:type="spellStart"/>
      <w:r>
        <w:t>обучения</w:t>
      </w:r>
      <w:proofErr w:type="spellEnd"/>
      <w:r>
        <w:t xml:space="preserve"> в </w:t>
      </w:r>
      <w:proofErr w:type="spellStart"/>
      <w:r>
        <w:t>создании</w:t>
      </w:r>
      <w:proofErr w:type="spellEnd"/>
      <w:r>
        <w:t xml:space="preserve"> </w:t>
      </w:r>
      <w:proofErr w:type="spellStart"/>
      <w:r>
        <w:t>решений</w:t>
      </w:r>
      <w:proofErr w:type="spellEnd"/>
      <w:r>
        <w:t xml:space="preserve"> для </w:t>
      </w:r>
      <w:proofErr w:type="spellStart"/>
      <w:r>
        <w:t>здравоохранения</w:t>
      </w:r>
      <w:proofErr w:type="spellEnd"/>
      <w:r>
        <w:t xml:space="preserve"> // </w:t>
      </w:r>
      <w:proofErr w:type="spellStart"/>
      <w:r>
        <w:t>Врач</w:t>
      </w:r>
      <w:proofErr w:type="spellEnd"/>
      <w:r>
        <w:t xml:space="preserve"> и </w:t>
      </w:r>
      <w:proofErr w:type="spellStart"/>
      <w:r>
        <w:t>информационные</w:t>
      </w:r>
      <w:proofErr w:type="spellEnd"/>
      <w:r>
        <w:t xml:space="preserve"> </w:t>
      </w:r>
      <w:proofErr w:type="spellStart"/>
      <w:r>
        <w:t>технологии</w:t>
      </w:r>
      <w:proofErr w:type="spellEnd"/>
      <w:r>
        <w:t>. – 2017. – № 3. – С. 92-105.</w:t>
      </w:r>
    </w:p>
    <w:p w:rsidR="001F45A8" w:rsidRDefault="00A8405D" w:rsidP="00A8405D">
      <w:pPr>
        <w:pStyle w:val="Statya"/>
        <w:numPr>
          <w:ilvl w:val="0"/>
          <w:numId w:val="2"/>
        </w:numPr>
        <w:tabs>
          <w:tab w:val="left" w:pos="993"/>
        </w:tabs>
        <w:spacing w:line="312" w:lineRule="auto"/>
        <w:ind w:left="0" w:firstLine="709"/>
      </w:pPr>
      <w:proofErr w:type="spellStart"/>
      <w:r w:rsidRPr="00A8405D">
        <w:t>Пройдаков</w:t>
      </w:r>
      <w:proofErr w:type="spellEnd"/>
      <w:r w:rsidRPr="00A8405D">
        <w:t xml:space="preserve"> Э. М. Современное состояние искусственного интеллекта // Науковедческие исследования. 2018. № 2018. С. 129–153.</w:t>
      </w:r>
    </w:p>
    <w:p w:rsidR="00E8614E" w:rsidRDefault="00E8614E" w:rsidP="00E8614E">
      <w:pPr>
        <w:pStyle w:val="Statya"/>
        <w:numPr>
          <w:ilvl w:val="0"/>
          <w:numId w:val="2"/>
        </w:numPr>
        <w:tabs>
          <w:tab w:val="left" w:pos="993"/>
        </w:tabs>
        <w:spacing w:line="312" w:lineRule="auto"/>
        <w:ind w:left="0" w:firstLine="709"/>
      </w:pPr>
      <w:r w:rsidRPr="00E8614E">
        <w:t xml:space="preserve">CB </w:t>
      </w:r>
      <w:proofErr w:type="spellStart"/>
      <w:r w:rsidRPr="00E8614E">
        <w:t>Insights</w:t>
      </w:r>
      <w:proofErr w:type="spellEnd"/>
      <w:r w:rsidRPr="00E8614E">
        <w:t xml:space="preserve">: AI </w:t>
      </w:r>
      <w:proofErr w:type="spellStart"/>
      <w:r w:rsidRPr="00E8614E">
        <w:t>startup</w:t>
      </w:r>
      <w:proofErr w:type="spellEnd"/>
      <w:r w:rsidRPr="00E8614E">
        <w:t xml:space="preserve"> </w:t>
      </w:r>
      <w:proofErr w:type="spellStart"/>
      <w:r w:rsidRPr="00E8614E">
        <w:t>funding</w:t>
      </w:r>
      <w:proofErr w:type="spellEnd"/>
      <w:r w:rsidRPr="00E8614E">
        <w:t xml:space="preserve"> </w:t>
      </w:r>
      <w:proofErr w:type="spellStart"/>
      <w:r w:rsidRPr="00E8614E">
        <w:t>hit</w:t>
      </w:r>
      <w:proofErr w:type="spellEnd"/>
      <w:r w:rsidRPr="00E8614E">
        <w:t xml:space="preserve"> </w:t>
      </w:r>
      <w:proofErr w:type="spellStart"/>
      <w:r w:rsidRPr="00E8614E">
        <w:t>new</w:t>
      </w:r>
      <w:proofErr w:type="spellEnd"/>
      <w:r w:rsidRPr="00E8614E">
        <w:t xml:space="preserve"> </w:t>
      </w:r>
      <w:proofErr w:type="spellStart"/>
      <w:r w:rsidRPr="00E8614E">
        <w:t>high</w:t>
      </w:r>
      <w:proofErr w:type="spellEnd"/>
      <w:r w:rsidRPr="00E8614E">
        <w:t xml:space="preserve"> </w:t>
      </w:r>
      <w:proofErr w:type="spellStart"/>
      <w:r w:rsidRPr="00E8614E">
        <w:t>of</w:t>
      </w:r>
      <w:proofErr w:type="spellEnd"/>
      <w:r w:rsidRPr="00E8614E">
        <w:t xml:space="preserve"> $26.6 </w:t>
      </w:r>
      <w:proofErr w:type="spellStart"/>
      <w:r w:rsidRPr="00E8614E">
        <w:t>billion</w:t>
      </w:r>
      <w:proofErr w:type="spellEnd"/>
      <w:r w:rsidRPr="00E8614E">
        <w:t xml:space="preserve"> </w:t>
      </w:r>
      <w:proofErr w:type="spellStart"/>
      <w:r w:rsidRPr="00E8614E">
        <w:t>in</w:t>
      </w:r>
      <w:proofErr w:type="spellEnd"/>
      <w:r w:rsidRPr="00E8614E">
        <w:t xml:space="preserve"> 2019</w:t>
      </w:r>
      <w:r>
        <w:t xml:space="preserve"> </w:t>
      </w:r>
      <w:r w:rsidR="00310646">
        <w:t xml:space="preserve">[Електронний ресурс]. </w:t>
      </w:r>
      <w:r>
        <w:t xml:space="preserve">– </w:t>
      </w:r>
      <w:r w:rsidRPr="00E8614E">
        <w:rPr>
          <w:rFonts w:hint="eastAsia"/>
        </w:rPr>
        <w:t>Режим</w:t>
      </w:r>
      <w:r w:rsidRPr="00E8614E">
        <w:t xml:space="preserve"> </w:t>
      </w:r>
      <w:r w:rsidRPr="00E8614E">
        <w:rPr>
          <w:rFonts w:hint="eastAsia"/>
        </w:rPr>
        <w:t>доступ</w:t>
      </w:r>
      <w:r>
        <w:t>у</w:t>
      </w:r>
      <w:r w:rsidRPr="00E8614E">
        <w:t>:</w:t>
      </w:r>
      <w:r>
        <w:t xml:space="preserve"> </w:t>
      </w:r>
      <w:hyperlink r:id="rId8" w:history="1">
        <w:r w:rsidR="00B85025" w:rsidRPr="00B85025">
          <w:t>https://venturebeat.com/2020/01/22/cb-insights-ai-startup-funding-hit-new-high-of-26-6-billion-in-2019/</w:t>
        </w:r>
      </w:hyperlink>
    </w:p>
    <w:p w:rsidR="00B85025" w:rsidRPr="00F5361C" w:rsidRDefault="00B85025" w:rsidP="00B85025">
      <w:pPr>
        <w:pStyle w:val="Statya"/>
        <w:numPr>
          <w:ilvl w:val="0"/>
          <w:numId w:val="2"/>
        </w:numPr>
        <w:tabs>
          <w:tab w:val="left" w:pos="993"/>
        </w:tabs>
        <w:spacing w:line="312" w:lineRule="auto"/>
        <w:ind w:left="0" w:firstLine="709"/>
      </w:pPr>
      <w:proofErr w:type="spellStart"/>
      <w:r w:rsidRPr="00B85025">
        <w:t>Investors</w:t>
      </w:r>
      <w:proofErr w:type="spellEnd"/>
      <w:r w:rsidRPr="00B85025">
        <w:t xml:space="preserve"> </w:t>
      </w:r>
      <w:proofErr w:type="spellStart"/>
      <w:r w:rsidRPr="00B85025">
        <w:t>poured</w:t>
      </w:r>
      <w:proofErr w:type="spellEnd"/>
      <w:r w:rsidRPr="00B85025">
        <w:t xml:space="preserve"> $4B </w:t>
      </w:r>
      <w:proofErr w:type="spellStart"/>
      <w:r w:rsidRPr="00B85025">
        <w:t>into</w:t>
      </w:r>
      <w:proofErr w:type="spellEnd"/>
      <w:r w:rsidRPr="00B85025">
        <w:t xml:space="preserve"> </w:t>
      </w:r>
      <w:proofErr w:type="spellStart"/>
      <w:r w:rsidRPr="00B85025">
        <w:t>healthcare</w:t>
      </w:r>
      <w:proofErr w:type="spellEnd"/>
      <w:r w:rsidRPr="00B85025">
        <w:t xml:space="preserve"> AI </w:t>
      </w:r>
      <w:proofErr w:type="spellStart"/>
      <w:r w:rsidRPr="00B85025">
        <w:t>startups</w:t>
      </w:r>
      <w:proofErr w:type="spellEnd"/>
      <w:r w:rsidRPr="00B85025">
        <w:t xml:space="preserve"> </w:t>
      </w:r>
      <w:proofErr w:type="spellStart"/>
      <w:r w:rsidRPr="00B85025">
        <w:t>in</w:t>
      </w:r>
      <w:proofErr w:type="spellEnd"/>
      <w:r w:rsidRPr="00B85025">
        <w:t xml:space="preserve"> 2019</w:t>
      </w:r>
      <w:r w:rsidR="00310646">
        <w:t xml:space="preserve"> [Електронний ресурс].</w:t>
      </w:r>
      <w:r>
        <w:t xml:space="preserve"> – </w:t>
      </w:r>
      <w:r w:rsidRPr="00E8614E">
        <w:rPr>
          <w:rFonts w:hint="eastAsia"/>
        </w:rPr>
        <w:t>Режим</w:t>
      </w:r>
      <w:r w:rsidRPr="00E8614E">
        <w:t xml:space="preserve"> </w:t>
      </w:r>
      <w:r w:rsidRPr="00E8614E">
        <w:rPr>
          <w:rFonts w:hint="eastAsia"/>
        </w:rPr>
        <w:t>доступ</w:t>
      </w:r>
      <w:r>
        <w:t>у</w:t>
      </w:r>
      <w:r w:rsidRPr="00E8614E">
        <w:t>:</w:t>
      </w:r>
      <w:r>
        <w:t xml:space="preserve"> </w:t>
      </w:r>
      <w:hyperlink r:id="rId9" w:history="1">
        <w:r w:rsidR="00F5361C" w:rsidRPr="00F5361C">
          <w:t>https://www.fiercehealthcare.com/tech/investors-poured-4b-into-healthcare-ai-startups-2019</w:t>
        </w:r>
      </w:hyperlink>
    </w:p>
    <w:p w:rsidR="00F5361C" w:rsidRDefault="00F5361C" w:rsidP="00F5361C">
      <w:pPr>
        <w:pStyle w:val="Statya"/>
        <w:numPr>
          <w:ilvl w:val="0"/>
          <w:numId w:val="2"/>
        </w:numPr>
        <w:tabs>
          <w:tab w:val="left" w:pos="993"/>
        </w:tabs>
        <w:spacing w:line="312" w:lineRule="auto"/>
        <w:ind w:left="0" w:firstLine="709"/>
      </w:pPr>
      <w:proofErr w:type="spellStart"/>
      <w:r w:rsidRPr="00F5361C">
        <w:t>Искусственный</w:t>
      </w:r>
      <w:proofErr w:type="spellEnd"/>
      <w:r w:rsidRPr="00F5361C">
        <w:t xml:space="preserve"> </w:t>
      </w:r>
      <w:proofErr w:type="spellStart"/>
      <w:r w:rsidRPr="00F5361C">
        <w:t>интеллект</w:t>
      </w:r>
      <w:proofErr w:type="spellEnd"/>
      <w:r w:rsidRPr="00F5361C">
        <w:t xml:space="preserve"> в </w:t>
      </w:r>
      <w:proofErr w:type="spellStart"/>
      <w:r w:rsidRPr="00F5361C">
        <w:t>медицине</w:t>
      </w:r>
      <w:proofErr w:type="spellEnd"/>
      <w:r w:rsidRPr="00F5361C">
        <w:t xml:space="preserve"> </w:t>
      </w:r>
      <w:r>
        <w:t xml:space="preserve">[Електронний ресурс]. – </w:t>
      </w:r>
      <w:r w:rsidRPr="00E8614E">
        <w:rPr>
          <w:rFonts w:hint="eastAsia"/>
        </w:rPr>
        <w:t>Режим</w:t>
      </w:r>
      <w:r w:rsidRPr="00E8614E">
        <w:t xml:space="preserve"> </w:t>
      </w:r>
      <w:r w:rsidRPr="00E8614E">
        <w:rPr>
          <w:rFonts w:hint="eastAsia"/>
        </w:rPr>
        <w:t>доступ</w:t>
      </w:r>
      <w:r>
        <w:t>у</w:t>
      </w:r>
      <w:r w:rsidRPr="00E8614E">
        <w:t>:</w:t>
      </w:r>
      <w:r>
        <w:t xml:space="preserve"> </w:t>
      </w:r>
      <w:r w:rsidRPr="00F5361C">
        <w:t>https://22century.ru/popular-science-publications/artificial-intelligence-in-medicine</w:t>
      </w:r>
    </w:p>
    <w:p w:rsidR="00F5361C" w:rsidRDefault="00F5361C" w:rsidP="00F5361C">
      <w:pPr>
        <w:pStyle w:val="Statya"/>
        <w:numPr>
          <w:ilvl w:val="0"/>
          <w:numId w:val="2"/>
        </w:numPr>
        <w:tabs>
          <w:tab w:val="left" w:pos="993"/>
        </w:tabs>
        <w:spacing w:line="312" w:lineRule="auto"/>
        <w:ind w:left="0" w:firstLine="709"/>
      </w:pPr>
      <w:proofErr w:type="spellStart"/>
      <w:r w:rsidRPr="00F5361C">
        <w:t>Как</w:t>
      </w:r>
      <w:proofErr w:type="spellEnd"/>
      <w:r w:rsidRPr="00F5361C">
        <w:t xml:space="preserve"> доктор </w:t>
      </w:r>
      <w:proofErr w:type="spellStart"/>
      <w:r w:rsidRPr="00F5361C">
        <w:t>Ватсон</w:t>
      </w:r>
      <w:proofErr w:type="spellEnd"/>
      <w:r w:rsidRPr="00F5361C">
        <w:t xml:space="preserve"> не смог </w:t>
      </w:r>
      <w:proofErr w:type="spellStart"/>
      <w:r w:rsidRPr="00F5361C">
        <w:t>победить</w:t>
      </w:r>
      <w:proofErr w:type="spellEnd"/>
      <w:r w:rsidRPr="00F5361C">
        <w:t xml:space="preserve"> рак</w:t>
      </w:r>
      <w:r>
        <w:t xml:space="preserve"> [Електронний ресурс]. – </w:t>
      </w:r>
      <w:r w:rsidRPr="00E8614E">
        <w:rPr>
          <w:rFonts w:hint="eastAsia"/>
        </w:rPr>
        <w:t>Режим</w:t>
      </w:r>
      <w:r w:rsidRPr="00E8614E">
        <w:t xml:space="preserve"> </w:t>
      </w:r>
      <w:r w:rsidRPr="00E8614E">
        <w:rPr>
          <w:rFonts w:hint="eastAsia"/>
        </w:rPr>
        <w:t>доступ</w:t>
      </w:r>
      <w:r>
        <w:t>у</w:t>
      </w:r>
      <w:r w:rsidRPr="00E8614E">
        <w:t>:</w:t>
      </w:r>
      <w:r>
        <w:t xml:space="preserve"> </w:t>
      </w:r>
      <w:hyperlink r:id="rId10" w:history="1">
        <w:r w:rsidR="006F2976" w:rsidRPr="006F2976">
          <w:t>https://medportal.ru/mednovosti/kak-doktor-vatson-ne-smog-pobedit-rak/</w:t>
        </w:r>
      </w:hyperlink>
    </w:p>
    <w:p w:rsidR="006F2976" w:rsidRPr="006A5537" w:rsidRDefault="006F2976" w:rsidP="006F2976">
      <w:pPr>
        <w:pStyle w:val="Statya"/>
        <w:numPr>
          <w:ilvl w:val="0"/>
          <w:numId w:val="2"/>
        </w:numPr>
        <w:tabs>
          <w:tab w:val="left" w:pos="993"/>
        </w:tabs>
        <w:spacing w:line="312" w:lineRule="auto"/>
        <w:ind w:left="0" w:firstLine="709"/>
      </w:pPr>
      <w:proofErr w:type="spellStart"/>
      <w:r w:rsidRPr="006F2976">
        <w:t>Artificial</w:t>
      </w:r>
      <w:proofErr w:type="spellEnd"/>
      <w:r w:rsidRPr="006F2976">
        <w:t xml:space="preserve"> </w:t>
      </w:r>
      <w:proofErr w:type="spellStart"/>
      <w:r w:rsidRPr="006F2976">
        <w:t>intelligence</w:t>
      </w:r>
      <w:proofErr w:type="spellEnd"/>
      <w:r w:rsidRPr="006F2976">
        <w:t xml:space="preserve"> </w:t>
      </w:r>
      <w:proofErr w:type="spellStart"/>
      <w:r w:rsidRPr="006F2976">
        <w:t>project</w:t>
      </w:r>
      <w:proofErr w:type="spellEnd"/>
      <w:r w:rsidRPr="006F2976">
        <w:t xml:space="preserve"> </w:t>
      </w:r>
      <w:proofErr w:type="spellStart"/>
      <w:r w:rsidRPr="006F2976">
        <w:t>slices</w:t>
      </w:r>
      <w:proofErr w:type="spellEnd"/>
      <w:r w:rsidRPr="006F2976">
        <w:t xml:space="preserve"> </w:t>
      </w:r>
      <w:proofErr w:type="spellStart"/>
      <w:r w:rsidRPr="006F2976">
        <w:t>cancer</w:t>
      </w:r>
      <w:proofErr w:type="spellEnd"/>
      <w:r w:rsidRPr="006F2976">
        <w:t xml:space="preserve"> </w:t>
      </w:r>
      <w:proofErr w:type="spellStart"/>
      <w:r w:rsidRPr="006F2976">
        <w:t>data</w:t>
      </w:r>
      <w:proofErr w:type="spellEnd"/>
      <w:r w:rsidRPr="006F2976">
        <w:t xml:space="preserve"> </w:t>
      </w:r>
      <w:r>
        <w:t xml:space="preserve">[Електронний ресурс]. – </w:t>
      </w:r>
      <w:r w:rsidRPr="00E8614E">
        <w:rPr>
          <w:rFonts w:hint="eastAsia"/>
        </w:rPr>
        <w:t>Режим</w:t>
      </w:r>
      <w:r w:rsidRPr="00E8614E">
        <w:t xml:space="preserve"> </w:t>
      </w:r>
      <w:r w:rsidRPr="00E8614E">
        <w:rPr>
          <w:rFonts w:hint="eastAsia"/>
        </w:rPr>
        <w:t>доступ</w:t>
      </w:r>
      <w:r>
        <w:t>у</w:t>
      </w:r>
      <w:r w:rsidRPr="00E8614E">
        <w:t>:</w:t>
      </w:r>
      <w:r>
        <w:t xml:space="preserve"> </w:t>
      </w:r>
      <w:hyperlink r:id="rId11" w:history="1">
        <w:r w:rsidR="006A5537" w:rsidRPr="006A5537">
          <w:t>https://www.heraldtribune.com/news/20161004/artificial-intelligence-project-slices-cancer-data</w:t>
        </w:r>
      </w:hyperlink>
    </w:p>
    <w:p w:rsidR="006A5537" w:rsidRDefault="006A5537" w:rsidP="00765B24">
      <w:pPr>
        <w:pStyle w:val="Statya"/>
        <w:tabs>
          <w:tab w:val="left" w:pos="993"/>
        </w:tabs>
        <w:spacing w:line="312" w:lineRule="auto"/>
        <w:ind w:left="709" w:firstLine="0"/>
        <w:rPr>
          <w:lang w:val="en-US"/>
        </w:rPr>
      </w:pPr>
    </w:p>
    <w:p w:rsidR="006A5537" w:rsidRDefault="006A5537" w:rsidP="006A5537">
      <w:pPr>
        <w:pStyle w:val="Literatura"/>
      </w:pPr>
      <w:proofErr w:type="spellStart"/>
      <w:r>
        <w:t>References</w:t>
      </w:r>
      <w:proofErr w:type="spellEnd"/>
    </w:p>
    <w:p w:rsidR="006A5537" w:rsidRDefault="006A5537" w:rsidP="006A5537">
      <w:pPr>
        <w:pStyle w:val="Statya"/>
        <w:tabs>
          <w:tab w:val="left" w:pos="993"/>
        </w:tabs>
        <w:spacing w:line="312" w:lineRule="auto"/>
        <w:ind w:left="709" w:firstLine="0"/>
        <w:rPr>
          <w:lang w:val="en-US"/>
        </w:rPr>
      </w:pPr>
    </w:p>
    <w:p w:rsidR="00765B24" w:rsidRPr="00401A06" w:rsidRDefault="00765B24" w:rsidP="00765B24">
      <w:pPr>
        <w:pStyle w:val="Statya"/>
        <w:numPr>
          <w:ilvl w:val="0"/>
          <w:numId w:val="4"/>
        </w:numPr>
        <w:tabs>
          <w:tab w:val="left" w:pos="993"/>
        </w:tabs>
        <w:spacing w:line="312" w:lineRule="auto"/>
        <w:ind w:left="0" w:firstLine="709"/>
      </w:pPr>
      <w:proofErr w:type="spellStart"/>
      <w:r w:rsidRPr="009A771D">
        <w:t>Haux</w:t>
      </w:r>
      <w:proofErr w:type="spellEnd"/>
      <w:r w:rsidRPr="009A771D">
        <w:t xml:space="preserve"> R. </w:t>
      </w:r>
      <w:proofErr w:type="spellStart"/>
      <w:r w:rsidRPr="009A771D">
        <w:t>Health</w:t>
      </w:r>
      <w:proofErr w:type="spellEnd"/>
      <w:r w:rsidRPr="009A771D">
        <w:t xml:space="preserve"> </w:t>
      </w:r>
      <w:proofErr w:type="spellStart"/>
      <w:r w:rsidRPr="009A771D">
        <w:t>care</w:t>
      </w:r>
      <w:proofErr w:type="spellEnd"/>
      <w:r w:rsidRPr="009A771D">
        <w:t xml:space="preserve"> </w:t>
      </w:r>
      <w:proofErr w:type="spellStart"/>
      <w:r w:rsidRPr="009A771D">
        <w:t>in</w:t>
      </w:r>
      <w:proofErr w:type="spellEnd"/>
      <w:r w:rsidRPr="009A771D">
        <w:t xml:space="preserve"> </w:t>
      </w:r>
      <w:proofErr w:type="spellStart"/>
      <w:r w:rsidRPr="009A771D">
        <w:t>the</w:t>
      </w:r>
      <w:proofErr w:type="spellEnd"/>
      <w:r w:rsidRPr="009A771D">
        <w:t xml:space="preserve"> </w:t>
      </w:r>
      <w:proofErr w:type="spellStart"/>
      <w:r w:rsidRPr="009A771D">
        <w:t>information</w:t>
      </w:r>
      <w:proofErr w:type="spellEnd"/>
      <w:r w:rsidRPr="009A771D">
        <w:t xml:space="preserve"> </w:t>
      </w:r>
      <w:proofErr w:type="spellStart"/>
      <w:r w:rsidRPr="009A771D">
        <w:t>society</w:t>
      </w:r>
      <w:proofErr w:type="spellEnd"/>
      <w:r w:rsidRPr="009A771D">
        <w:t xml:space="preserve">: </w:t>
      </w:r>
      <w:proofErr w:type="spellStart"/>
      <w:r w:rsidRPr="009A771D">
        <w:t>what</w:t>
      </w:r>
      <w:proofErr w:type="spellEnd"/>
      <w:r w:rsidRPr="009A771D">
        <w:t xml:space="preserve"> </w:t>
      </w:r>
      <w:proofErr w:type="spellStart"/>
      <w:r w:rsidRPr="009A771D">
        <w:t>should</w:t>
      </w:r>
      <w:proofErr w:type="spellEnd"/>
      <w:r w:rsidRPr="009A771D">
        <w:t xml:space="preserve"> </w:t>
      </w:r>
      <w:proofErr w:type="spellStart"/>
      <w:r w:rsidRPr="009A771D">
        <w:t>be</w:t>
      </w:r>
      <w:proofErr w:type="spellEnd"/>
      <w:r w:rsidRPr="009A771D">
        <w:t xml:space="preserve"> </w:t>
      </w:r>
      <w:proofErr w:type="spellStart"/>
      <w:r w:rsidRPr="009A771D">
        <w:t>the</w:t>
      </w:r>
      <w:proofErr w:type="spellEnd"/>
      <w:r w:rsidRPr="009A771D">
        <w:t xml:space="preserve"> </w:t>
      </w:r>
      <w:proofErr w:type="spellStart"/>
      <w:r w:rsidRPr="009A771D">
        <w:t>role</w:t>
      </w:r>
      <w:proofErr w:type="spellEnd"/>
      <w:r w:rsidRPr="009A771D">
        <w:t xml:space="preserve"> </w:t>
      </w:r>
      <w:proofErr w:type="spellStart"/>
      <w:r w:rsidRPr="009A771D">
        <w:t>of</w:t>
      </w:r>
      <w:proofErr w:type="spellEnd"/>
      <w:r w:rsidRPr="009A771D">
        <w:t xml:space="preserve"> </w:t>
      </w:r>
      <w:proofErr w:type="spellStart"/>
      <w:r w:rsidRPr="009A771D">
        <w:t>medical</w:t>
      </w:r>
      <w:proofErr w:type="spellEnd"/>
      <w:r w:rsidRPr="009A771D">
        <w:t xml:space="preserve"> </w:t>
      </w:r>
      <w:proofErr w:type="spellStart"/>
      <w:r w:rsidRPr="009A771D">
        <w:t>information</w:t>
      </w:r>
      <w:proofErr w:type="spellEnd"/>
      <w:r w:rsidRPr="009A771D">
        <w:t xml:space="preserve">? // </w:t>
      </w:r>
      <w:proofErr w:type="spellStart"/>
      <w:r w:rsidRPr="009A771D">
        <w:t>Methods</w:t>
      </w:r>
      <w:proofErr w:type="spellEnd"/>
      <w:r w:rsidRPr="009A771D">
        <w:t xml:space="preserve"> </w:t>
      </w:r>
      <w:proofErr w:type="spellStart"/>
      <w:r w:rsidRPr="009A771D">
        <w:t>Inf</w:t>
      </w:r>
      <w:proofErr w:type="spellEnd"/>
      <w:r w:rsidRPr="009A771D">
        <w:t xml:space="preserve">. </w:t>
      </w:r>
      <w:proofErr w:type="spellStart"/>
      <w:r w:rsidRPr="009A771D">
        <w:t>Med</w:t>
      </w:r>
      <w:proofErr w:type="spellEnd"/>
      <w:r w:rsidRPr="009A771D">
        <w:t xml:space="preserve">. </w:t>
      </w:r>
      <w:r>
        <w:t>– 20</w:t>
      </w:r>
      <w:r w:rsidRPr="009A771D">
        <w:t>02</w:t>
      </w:r>
      <w:r>
        <w:t xml:space="preserve">. – № </w:t>
      </w:r>
      <w:r w:rsidRPr="009A771D">
        <w:t>41(1)</w:t>
      </w:r>
      <w:r>
        <w:t xml:space="preserve">. – </w:t>
      </w:r>
      <w:r w:rsidRPr="009A771D">
        <w:t>P</w:t>
      </w:r>
      <w:r>
        <w:t xml:space="preserve">. </w:t>
      </w:r>
      <w:r w:rsidRPr="009A771D">
        <w:t>31</w:t>
      </w:r>
      <w:r>
        <w:t>-</w:t>
      </w:r>
      <w:r w:rsidRPr="009A771D">
        <w:t>3</w:t>
      </w:r>
      <w:r>
        <w:t>5.</w:t>
      </w:r>
    </w:p>
    <w:p w:rsidR="00401A06" w:rsidRPr="009A771D" w:rsidRDefault="00401A06" w:rsidP="00401A06">
      <w:pPr>
        <w:pStyle w:val="Statya"/>
        <w:numPr>
          <w:ilvl w:val="0"/>
          <w:numId w:val="4"/>
        </w:numPr>
        <w:tabs>
          <w:tab w:val="left" w:pos="993"/>
        </w:tabs>
        <w:spacing w:line="312" w:lineRule="auto"/>
        <w:ind w:left="0" w:firstLine="709"/>
      </w:pPr>
      <w:proofErr w:type="spellStart"/>
      <w:r w:rsidRPr="006A5537">
        <w:t>Gusev</w:t>
      </w:r>
      <w:proofErr w:type="spellEnd"/>
      <w:r w:rsidRPr="006A5537">
        <w:t xml:space="preserve"> A. V. </w:t>
      </w:r>
      <w:proofErr w:type="spellStart"/>
      <w:r w:rsidRPr="006A5537">
        <w:t>Perspektivy</w:t>
      </w:r>
      <w:proofErr w:type="spellEnd"/>
      <w:r w:rsidRPr="006A5537">
        <w:t xml:space="preserve"> </w:t>
      </w:r>
      <w:proofErr w:type="spellStart"/>
      <w:r w:rsidRPr="006A5537">
        <w:t>neyronnykh</w:t>
      </w:r>
      <w:proofErr w:type="spellEnd"/>
      <w:r w:rsidRPr="006A5537">
        <w:t xml:space="preserve"> </w:t>
      </w:r>
      <w:proofErr w:type="spellStart"/>
      <w:r w:rsidRPr="006A5537">
        <w:t>setey</w:t>
      </w:r>
      <w:proofErr w:type="spellEnd"/>
      <w:r w:rsidRPr="006A5537">
        <w:t xml:space="preserve"> i </w:t>
      </w:r>
      <w:proofErr w:type="spellStart"/>
      <w:r w:rsidRPr="006A5537">
        <w:t>glubokogo</w:t>
      </w:r>
      <w:proofErr w:type="spellEnd"/>
      <w:r w:rsidRPr="006A5537">
        <w:t xml:space="preserve"> </w:t>
      </w:r>
      <w:proofErr w:type="spellStart"/>
      <w:r w:rsidRPr="006A5537">
        <w:t>mashinnogo</w:t>
      </w:r>
      <w:proofErr w:type="spellEnd"/>
      <w:r w:rsidRPr="006A5537">
        <w:t xml:space="preserve"> </w:t>
      </w:r>
      <w:proofErr w:type="spellStart"/>
      <w:r w:rsidRPr="006A5537">
        <w:t>obucheniya</w:t>
      </w:r>
      <w:proofErr w:type="spellEnd"/>
      <w:r w:rsidRPr="006A5537">
        <w:t xml:space="preserve"> v </w:t>
      </w:r>
      <w:proofErr w:type="spellStart"/>
      <w:r w:rsidRPr="006A5537">
        <w:t>sozdanii</w:t>
      </w:r>
      <w:proofErr w:type="spellEnd"/>
      <w:r w:rsidRPr="006A5537">
        <w:t xml:space="preserve"> </w:t>
      </w:r>
      <w:proofErr w:type="spellStart"/>
      <w:r w:rsidRPr="006A5537">
        <w:t>resheniy</w:t>
      </w:r>
      <w:proofErr w:type="spellEnd"/>
      <w:r w:rsidRPr="006A5537">
        <w:t xml:space="preserve"> </w:t>
      </w:r>
      <w:proofErr w:type="spellStart"/>
      <w:r w:rsidRPr="006A5537">
        <w:t>dlya</w:t>
      </w:r>
      <w:proofErr w:type="spellEnd"/>
      <w:r w:rsidRPr="006A5537">
        <w:t xml:space="preserve"> </w:t>
      </w:r>
      <w:proofErr w:type="spellStart"/>
      <w:r w:rsidRPr="006A5537">
        <w:t>zdravookhraneniya</w:t>
      </w:r>
      <w:proofErr w:type="spellEnd"/>
      <w:r w:rsidRPr="006A5537">
        <w:t xml:space="preserve"> // </w:t>
      </w:r>
      <w:proofErr w:type="spellStart"/>
      <w:r w:rsidRPr="006A5537">
        <w:t>Vrach</w:t>
      </w:r>
      <w:proofErr w:type="spellEnd"/>
      <w:r w:rsidRPr="006A5537">
        <w:t xml:space="preserve"> i </w:t>
      </w:r>
      <w:proofErr w:type="spellStart"/>
      <w:r w:rsidRPr="006A5537">
        <w:t>informatsionnyye</w:t>
      </w:r>
      <w:proofErr w:type="spellEnd"/>
      <w:r w:rsidRPr="006A5537">
        <w:t xml:space="preserve"> </w:t>
      </w:r>
      <w:proofErr w:type="spellStart"/>
      <w:r w:rsidRPr="006A5537">
        <w:t>tekhnologii</w:t>
      </w:r>
      <w:proofErr w:type="spellEnd"/>
      <w:r w:rsidRPr="006A5537">
        <w:t>. – 2017. – № 3. – S. 92-105.</w:t>
      </w:r>
    </w:p>
    <w:p w:rsidR="00765B24" w:rsidRPr="00765B24" w:rsidRDefault="00765B24" w:rsidP="00765B24">
      <w:pPr>
        <w:pStyle w:val="Statya"/>
        <w:numPr>
          <w:ilvl w:val="0"/>
          <w:numId w:val="4"/>
        </w:numPr>
        <w:tabs>
          <w:tab w:val="left" w:pos="993"/>
        </w:tabs>
        <w:spacing w:line="312" w:lineRule="auto"/>
        <w:ind w:left="0" w:firstLine="709"/>
      </w:pPr>
      <w:proofErr w:type="spellStart"/>
      <w:r w:rsidRPr="00765B24">
        <w:t>Proydakov</w:t>
      </w:r>
      <w:proofErr w:type="spellEnd"/>
      <w:r w:rsidRPr="00765B24">
        <w:t xml:space="preserve"> E. M. </w:t>
      </w:r>
      <w:proofErr w:type="spellStart"/>
      <w:r w:rsidRPr="00765B24">
        <w:t>Sovremennoye</w:t>
      </w:r>
      <w:proofErr w:type="spellEnd"/>
      <w:r w:rsidRPr="00765B24">
        <w:t xml:space="preserve"> </w:t>
      </w:r>
      <w:proofErr w:type="spellStart"/>
      <w:r w:rsidRPr="00765B24">
        <w:t>sostoyaniye</w:t>
      </w:r>
      <w:proofErr w:type="spellEnd"/>
      <w:r w:rsidRPr="00765B24">
        <w:t xml:space="preserve"> </w:t>
      </w:r>
      <w:proofErr w:type="spellStart"/>
      <w:r w:rsidRPr="00765B24">
        <w:t>iskusstvennogo</w:t>
      </w:r>
      <w:proofErr w:type="spellEnd"/>
      <w:r w:rsidRPr="00765B24">
        <w:t xml:space="preserve"> </w:t>
      </w:r>
      <w:proofErr w:type="spellStart"/>
      <w:r w:rsidRPr="00765B24">
        <w:t>intellekta</w:t>
      </w:r>
      <w:proofErr w:type="spellEnd"/>
      <w:r w:rsidRPr="00765B24">
        <w:t xml:space="preserve"> // </w:t>
      </w:r>
      <w:proofErr w:type="spellStart"/>
      <w:r w:rsidRPr="00765B24">
        <w:t>Naukovedcheskiye</w:t>
      </w:r>
      <w:proofErr w:type="spellEnd"/>
      <w:r w:rsidRPr="00765B24">
        <w:t xml:space="preserve"> </w:t>
      </w:r>
      <w:proofErr w:type="spellStart"/>
      <w:r w:rsidRPr="00765B24">
        <w:t>issledovaniya</w:t>
      </w:r>
      <w:proofErr w:type="spellEnd"/>
      <w:r w:rsidRPr="00765B24">
        <w:t>. 2018. № 2018. S. 129–153.</w:t>
      </w:r>
    </w:p>
    <w:p w:rsidR="00765B24" w:rsidRPr="00765B24" w:rsidRDefault="00765B24" w:rsidP="00765B24">
      <w:pPr>
        <w:pStyle w:val="Statya"/>
        <w:numPr>
          <w:ilvl w:val="0"/>
          <w:numId w:val="4"/>
        </w:numPr>
        <w:tabs>
          <w:tab w:val="left" w:pos="993"/>
        </w:tabs>
        <w:spacing w:line="312" w:lineRule="auto"/>
        <w:ind w:left="0" w:firstLine="709"/>
      </w:pPr>
      <w:r w:rsidRPr="00765B24">
        <w:t xml:space="preserve">CB </w:t>
      </w:r>
      <w:proofErr w:type="spellStart"/>
      <w:r w:rsidRPr="00765B24">
        <w:t>Insights</w:t>
      </w:r>
      <w:proofErr w:type="spellEnd"/>
      <w:r w:rsidRPr="00765B24">
        <w:t xml:space="preserve">: AI </w:t>
      </w:r>
      <w:proofErr w:type="spellStart"/>
      <w:r w:rsidRPr="00765B24">
        <w:t>startup</w:t>
      </w:r>
      <w:proofErr w:type="spellEnd"/>
      <w:r w:rsidRPr="00765B24">
        <w:t xml:space="preserve"> </w:t>
      </w:r>
      <w:proofErr w:type="spellStart"/>
      <w:r w:rsidRPr="00765B24">
        <w:t>funding</w:t>
      </w:r>
      <w:proofErr w:type="spellEnd"/>
      <w:r w:rsidRPr="00765B24">
        <w:t xml:space="preserve"> </w:t>
      </w:r>
      <w:proofErr w:type="spellStart"/>
      <w:r w:rsidRPr="00765B24">
        <w:t>hit</w:t>
      </w:r>
      <w:proofErr w:type="spellEnd"/>
      <w:r w:rsidRPr="00765B24">
        <w:t xml:space="preserve"> </w:t>
      </w:r>
      <w:proofErr w:type="spellStart"/>
      <w:r w:rsidRPr="00765B24">
        <w:t>new</w:t>
      </w:r>
      <w:proofErr w:type="spellEnd"/>
      <w:r w:rsidRPr="00765B24">
        <w:t xml:space="preserve"> </w:t>
      </w:r>
      <w:proofErr w:type="spellStart"/>
      <w:r w:rsidRPr="00765B24">
        <w:t>high</w:t>
      </w:r>
      <w:proofErr w:type="spellEnd"/>
      <w:r w:rsidRPr="00765B24">
        <w:t xml:space="preserve"> </w:t>
      </w:r>
      <w:proofErr w:type="spellStart"/>
      <w:r w:rsidRPr="00765B24">
        <w:t>of</w:t>
      </w:r>
      <w:proofErr w:type="spellEnd"/>
      <w:r w:rsidRPr="00765B24">
        <w:t xml:space="preserve"> $26.6 </w:t>
      </w:r>
      <w:proofErr w:type="spellStart"/>
      <w:r w:rsidRPr="00765B24">
        <w:t>billion</w:t>
      </w:r>
      <w:proofErr w:type="spellEnd"/>
      <w:r w:rsidRPr="00765B24">
        <w:t xml:space="preserve"> </w:t>
      </w:r>
      <w:proofErr w:type="spellStart"/>
      <w:r w:rsidRPr="00765B24">
        <w:t>in</w:t>
      </w:r>
      <w:proofErr w:type="spellEnd"/>
      <w:r w:rsidRPr="00765B24">
        <w:t xml:space="preserve"> 2019 [</w:t>
      </w:r>
      <w:proofErr w:type="spellStart"/>
      <w:r w:rsidRPr="00765B24">
        <w:t>Elektronniy</w:t>
      </w:r>
      <w:proofErr w:type="spellEnd"/>
      <w:r w:rsidRPr="00765B24">
        <w:t xml:space="preserve"> </w:t>
      </w:r>
      <w:proofErr w:type="spellStart"/>
      <w:r w:rsidRPr="00765B24">
        <w:t>resurs</w:t>
      </w:r>
      <w:proofErr w:type="spellEnd"/>
      <w:r w:rsidRPr="00765B24">
        <w:t xml:space="preserve">]. – </w:t>
      </w:r>
      <w:proofErr w:type="spellStart"/>
      <w:r w:rsidRPr="00765B24">
        <w:t>Rezhim</w:t>
      </w:r>
      <w:proofErr w:type="spellEnd"/>
      <w:r w:rsidRPr="00765B24">
        <w:t xml:space="preserve"> </w:t>
      </w:r>
      <w:proofErr w:type="spellStart"/>
      <w:r w:rsidRPr="00765B24">
        <w:t>dostupu</w:t>
      </w:r>
      <w:proofErr w:type="spellEnd"/>
      <w:r w:rsidRPr="00765B24">
        <w:t xml:space="preserve">: </w:t>
      </w:r>
      <w:hyperlink r:id="rId12" w:history="1">
        <w:r w:rsidRPr="00765B24">
          <w:t>https://venturebeat.com/2020/01/22/cb-insights-ai-startup-funding-hit-new-high-of-26-6-billion-in-2019/</w:t>
        </w:r>
      </w:hyperlink>
    </w:p>
    <w:p w:rsidR="00765B24" w:rsidRPr="00F5361C" w:rsidRDefault="00765B24" w:rsidP="00765B24">
      <w:pPr>
        <w:pStyle w:val="Statya"/>
        <w:numPr>
          <w:ilvl w:val="0"/>
          <w:numId w:val="4"/>
        </w:numPr>
        <w:tabs>
          <w:tab w:val="left" w:pos="993"/>
        </w:tabs>
        <w:spacing w:line="312" w:lineRule="auto"/>
        <w:ind w:left="0" w:firstLine="709"/>
      </w:pPr>
      <w:proofErr w:type="spellStart"/>
      <w:r w:rsidRPr="00B85025">
        <w:t>Investors</w:t>
      </w:r>
      <w:proofErr w:type="spellEnd"/>
      <w:r w:rsidRPr="00B85025">
        <w:t xml:space="preserve"> </w:t>
      </w:r>
      <w:proofErr w:type="spellStart"/>
      <w:r w:rsidRPr="00B85025">
        <w:t>poured</w:t>
      </w:r>
      <w:proofErr w:type="spellEnd"/>
      <w:r w:rsidRPr="00B85025">
        <w:t xml:space="preserve"> $4B </w:t>
      </w:r>
      <w:proofErr w:type="spellStart"/>
      <w:r w:rsidRPr="00B85025">
        <w:t>into</w:t>
      </w:r>
      <w:proofErr w:type="spellEnd"/>
      <w:r w:rsidRPr="00B85025">
        <w:t xml:space="preserve"> </w:t>
      </w:r>
      <w:proofErr w:type="spellStart"/>
      <w:r w:rsidRPr="00B85025">
        <w:t>healthcare</w:t>
      </w:r>
      <w:proofErr w:type="spellEnd"/>
      <w:r w:rsidRPr="00B85025">
        <w:t xml:space="preserve"> AI </w:t>
      </w:r>
      <w:proofErr w:type="spellStart"/>
      <w:r w:rsidRPr="00B85025">
        <w:t>startups</w:t>
      </w:r>
      <w:proofErr w:type="spellEnd"/>
      <w:r w:rsidRPr="00B85025">
        <w:t xml:space="preserve"> </w:t>
      </w:r>
      <w:proofErr w:type="spellStart"/>
      <w:r w:rsidRPr="00B85025">
        <w:t>in</w:t>
      </w:r>
      <w:proofErr w:type="spellEnd"/>
      <w:r w:rsidRPr="00B85025">
        <w:t xml:space="preserve"> 2019</w:t>
      </w:r>
      <w:r>
        <w:t xml:space="preserve"> </w:t>
      </w:r>
      <w:r w:rsidRPr="00765B24">
        <w:t>[</w:t>
      </w:r>
      <w:proofErr w:type="spellStart"/>
      <w:r w:rsidRPr="00765B24">
        <w:t>Elektronniy</w:t>
      </w:r>
      <w:proofErr w:type="spellEnd"/>
      <w:r w:rsidRPr="00765B24">
        <w:t xml:space="preserve"> </w:t>
      </w:r>
      <w:proofErr w:type="spellStart"/>
      <w:r w:rsidRPr="00765B24">
        <w:t>resurs</w:t>
      </w:r>
      <w:proofErr w:type="spellEnd"/>
      <w:r w:rsidRPr="00765B24">
        <w:t xml:space="preserve">]. – </w:t>
      </w:r>
      <w:proofErr w:type="spellStart"/>
      <w:r w:rsidRPr="00765B24">
        <w:t>Rezhim</w:t>
      </w:r>
      <w:proofErr w:type="spellEnd"/>
      <w:r w:rsidRPr="00765B24">
        <w:t xml:space="preserve"> </w:t>
      </w:r>
      <w:proofErr w:type="spellStart"/>
      <w:r w:rsidRPr="00765B24">
        <w:t>dostupu</w:t>
      </w:r>
      <w:proofErr w:type="spellEnd"/>
      <w:r w:rsidRPr="00765B24">
        <w:t>:</w:t>
      </w:r>
      <w:r>
        <w:rPr>
          <w:lang w:val="en-US"/>
        </w:rPr>
        <w:t xml:space="preserve"> </w:t>
      </w:r>
      <w:hyperlink r:id="rId13" w:history="1">
        <w:r w:rsidRPr="00F5361C">
          <w:t>https://www.fiercehealthcare.com/tech/investors-poured-4b-into-healthcare-ai-startups-2019</w:t>
        </w:r>
      </w:hyperlink>
    </w:p>
    <w:p w:rsidR="00765B24" w:rsidRDefault="00765B24" w:rsidP="00765B24">
      <w:pPr>
        <w:pStyle w:val="Statya"/>
        <w:numPr>
          <w:ilvl w:val="0"/>
          <w:numId w:val="4"/>
        </w:numPr>
        <w:tabs>
          <w:tab w:val="left" w:pos="993"/>
        </w:tabs>
        <w:spacing w:line="312" w:lineRule="auto"/>
        <w:ind w:left="0" w:firstLine="709"/>
      </w:pPr>
      <w:proofErr w:type="spellStart"/>
      <w:r w:rsidRPr="00765B24">
        <w:lastRenderedPageBreak/>
        <w:t>Iskusstvennyy</w:t>
      </w:r>
      <w:proofErr w:type="spellEnd"/>
      <w:r w:rsidRPr="00765B24">
        <w:t xml:space="preserve"> </w:t>
      </w:r>
      <w:proofErr w:type="spellStart"/>
      <w:r w:rsidRPr="00765B24">
        <w:t>intellekt</w:t>
      </w:r>
      <w:proofErr w:type="spellEnd"/>
      <w:r w:rsidRPr="00765B24">
        <w:t xml:space="preserve"> v </w:t>
      </w:r>
      <w:proofErr w:type="spellStart"/>
      <w:r w:rsidRPr="00765B24">
        <w:t>meditsine</w:t>
      </w:r>
      <w:proofErr w:type="spellEnd"/>
      <w:r w:rsidRPr="00F5361C">
        <w:t xml:space="preserve"> </w:t>
      </w:r>
      <w:r w:rsidRPr="00765B24">
        <w:t>[</w:t>
      </w:r>
      <w:proofErr w:type="spellStart"/>
      <w:r w:rsidRPr="00765B24">
        <w:t>Elektronniy</w:t>
      </w:r>
      <w:proofErr w:type="spellEnd"/>
      <w:r w:rsidRPr="00765B24">
        <w:t xml:space="preserve"> </w:t>
      </w:r>
      <w:proofErr w:type="spellStart"/>
      <w:r w:rsidRPr="00765B24">
        <w:t>resurs</w:t>
      </w:r>
      <w:proofErr w:type="spellEnd"/>
      <w:r w:rsidRPr="00765B24">
        <w:t xml:space="preserve">]. – </w:t>
      </w:r>
      <w:proofErr w:type="spellStart"/>
      <w:r w:rsidRPr="00765B24">
        <w:t>Rezhim</w:t>
      </w:r>
      <w:proofErr w:type="spellEnd"/>
      <w:r w:rsidRPr="00765B24">
        <w:t xml:space="preserve"> </w:t>
      </w:r>
      <w:proofErr w:type="spellStart"/>
      <w:r w:rsidRPr="00765B24">
        <w:t>dostupu</w:t>
      </w:r>
      <w:proofErr w:type="spellEnd"/>
      <w:r w:rsidRPr="00765B24">
        <w:t xml:space="preserve">: </w:t>
      </w:r>
      <w:r w:rsidRPr="00F5361C">
        <w:t>https://22century.ru/popular-science-publications/artificial-intelligence-in-medicine</w:t>
      </w:r>
    </w:p>
    <w:p w:rsidR="00765B24" w:rsidRDefault="00765B24" w:rsidP="00765B24">
      <w:pPr>
        <w:pStyle w:val="Statya"/>
        <w:numPr>
          <w:ilvl w:val="0"/>
          <w:numId w:val="4"/>
        </w:numPr>
        <w:tabs>
          <w:tab w:val="left" w:pos="993"/>
        </w:tabs>
        <w:spacing w:line="312" w:lineRule="auto"/>
        <w:ind w:left="0" w:firstLine="709"/>
      </w:pPr>
      <w:proofErr w:type="spellStart"/>
      <w:r w:rsidRPr="00765B24">
        <w:t>Kak</w:t>
      </w:r>
      <w:proofErr w:type="spellEnd"/>
      <w:r w:rsidRPr="00765B24">
        <w:t xml:space="preserve"> </w:t>
      </w:r>
      <w:proofErr w:type="spellStart"/>
      <w:r w:rsidRPr="00765B24">
        <w:t>doktor</w:t>
      </w:r>
      <w:proofErr w:type="spellEnd"/>
      <w:r w:rsidRPr="00765B24">
        <w:t xml:space="preserve"> </w:t>
      </w:r>
      <w:proofErr w:type="spellStart"/>
      <w:r w:rsidRPr="00765B24">
        <w:t>Vatson</w:t>
      </w:r>
      <w:proofErr w:type="spellEnd"/>
      <w:r w:rsidRPr="00765B24">
        <w:t xml:space="preserve"> </w:t>
      </w:r>
      <w:proofErr w:type="spellStart"/>
      <w:r w:rsidRPr="00765B24">
        <w:t>ne</w:t>
      </w:r>
      <w:proofErr w:type="spellEnd"/>
      <w:r w:rsidRPr="00765B24">
        <w:t xml:space="preserve"> </w:t>
      </w:r>
      <w:proofErr w:type="spellStart"/>
      <w:r w:rsidRPr="00765B24">
        <w:t>smog</w:t>
      </w:r>
      <w:proofErr w:type="spellEnd"/>
      <w:r w:rsidRPr="00765B24">
        <w:t xml:space="preserve"> </w:t>
      </w:r>
      <w:proofErr w:type="spellStart"/>
      <w:r w:rsidRPr="00765B24">
        <w:t>pobedit</w:t>
      </w:r>
      <w:proofErr w:type="spellEnd"/>
      <w:r w:rsidRPr="00765B24">
        <w:t xml:space="preserve"> </w:t>
      </w:r>
      <w:proofErr w:type="spellStart"/>
      <w:r w:rsidRPr="00765B24">
        <w:t>rak</w:t>
      </w:r>
      <w:proofErr w:type="spellEnd"/>
      <w:r w:rsidRPr="00765B24">
        <w:t xml:space="preserve"> [</w:t>
      </w:r>
      <w:proofErr w:type="spellStart"/>
      <w:r w:rsidRPr="00765B24">
        <w:t>Elektronniy</w:t>
      </w:r>
      <w:proofErr w:type="spellEnd"/>
      <w:r w:rsidRPr="00765B24">
        <w:t xml:space="preserve"> </w:t>
      </w:r>
      <w:proofErr w:type="spellStart"/>
      <w:r w:rsidRPr="00765B24">
        <w:t>resurs</w:t>
      </w:r>
      <w:proofErr w:type="spellEnd"/>
      <w:r w:rsidRPr="00765B24">
        <w:t xml:space="preserve">]. – </w:t>
      </w:r>
      <w:proofErr w:type="spellStart"/>
      <w:r w:rsidRPr="00765B24">
        <w:t>Rezhim</w:t>
      </w:r>
      <w:proofErr w:type="spellEnd"/>
      <w:r w:rsidRPr="00765B24">
        <w:t xml:space="preserve"> </w:t>
      </w:r>
      <w:proofErr w:type="spellStart"/>
      <w:r w:rsidRPr="00765B24">
        <w:t>dostupu</w:t>
      </w:r>
      <w:proofErr w:type="spellEnd"/>
      <w:r w:rsidRPr="00765B24">
        <w:t>:</w:t>
      </w:r>
      <w:r>
        <w:t xml:space="preserve"> </w:t>
      </w:r>
      <w:hyperlink r:id="rId14" w:history="1">
        <w:r w:rsidRPr="006F2976">
          <w:t>https://medportal.ru/mednovosti/kak-doktor-vatson-ne-smog-pobedit-rak/</w:t>
        </w:r>
      </w:hyperlink>
    </w:p>
    <w:p w:rsidR="00765B24" w:rsidRPr="006A5537" w:rsidRDefault="00765B24" w:rsidP="00765B24">
      <w:pPr>
        <w:pStyle w:val="Statya"/>
        <w:numPr>
          <w:ilvl w:val="0"/>
          <w:numId w:val="4"/>
        </w:numPr>
        <w:tabs>
          <w:tab w:val="left" w:pos="993"/>
        </w:tabs>
        <w:spacing w:line="312" w:lineRule="auto"/>
        <w:ind w:left="0" w:firstLine="709"/>
      </w:pPr>
      <w:proofErr w:type="spellStart"/>
      <w:r w:rsidRPr="006F2976">
        <w:t>Artificial</w:t>
      </w:r>
      <w:proofErr w:type="spellEnd"/>
      <w:r w:rsidRPr="006F2976">
        <w:t xml:space="preserve"> </w:t>
      </w:r>
      <w:proofErr w:type="spellStart"/>
      <w:r w:rsidRPr="006F2976">
        <w:t>intelligence</w:t>
      </w:r>
      <w:proofErr w:type="spellEnd"/>
      <w:r w:rsidRPr="006F2976">
        <w:t xml:space="preserve"> </w:t>
      </w:r>
      <w:proofErr w:type="spellStart"/>
      <w:r w:rsidRPr="006F2976">
        <w:t>project</w:t>
      </w:r>
      <w:proofErr w:type="spellEnd"/>
      <w:r w:rsidRPr="006F2976">
        <w:t xml:space="preserve"> </w:t>
      </w:r>
      <w:proofErr w:type="spellStart"/>
      <w:r w:rsidRPr="006F2976">
        <w:t>slices</w:t>
      </w:r>
      <w:proofErr w:type="spellEnd"/>
      <w:r w:rsidRPr="006F2976">
        <w:t xml:space="preserve"> </w:t>
      </w:r>
      <w:proofErr w:type="spellStart"/>
      <w:r w:rsidRPr="006F2976">
        <w:t>cancer</w:t>
      </w:r>
      <w:proofErr w:type="spellEnd"/>
      <w:r w:rsidRPr="006F2976">
        <w:t xml:space="preserve"> </w:t>
      </w:r>
      <w:proofErr w:type="spellStart"/>
      <w:r w:rsidRPr="006F2976">
        <w:t>data</w:t>
      </w:r>
      <w:proofErr w:type="spellEnd"/>
      <w:r w:rsidRPr="006F2976">
        <w:t xml:space="preserve"> </w:t>
      </w:r>
      <w:r w:rsidRPr="00765B24">
        <w:t>[</w:t>
      </w:r>
      <w:proofErr w:type="spellStart"/>
      <w:r w:rsidRPr="00765B24">
        <w:t>Elektronniy</w:t>
      </w:r>
      <w:proofErr w:type="spellEnd"/>
      <w:r w:rsidRPr="00765B24">
        <w:t xml:space="preserve"> </w:t>
      </w:r>
      <w:proofErr w:type="spellStart"/>
      <w:r w:rsidRPr="00765B24">
        <w:t>resurs</w:t>
      </w:r>
      <w:proofErr w:type="spellEnd"/>
      <w:r w:rsidRPr="00765B24">
        <w:t xml:space="preserve">]. – </w:t>
      </w:r>
      <w:proofErr w:type="spellStart"/>
      <w:r w:rsidRPr="00765B24">
        <w:t>Rezhim</w:t>
      </w:r>
      <w:proofErr w:type="spellEnd"/>
      <w:r w:rsidRPr="00765B24">
        <w:t xml:space="preserve"> </w:t>
      </w:r>
      <w:proofErr w:type="spellStart"/>
      <w:r w:rsidRPr="00765B24">
        <w:t>dostupu</w:t>
      </w:r>
      <w:proofErr w:type="spellEnd"/>
      <w:r w:rsidRPr="00765B24">
        <w:t>:</w:t>
      </w:r>
      <w:r>
        <w:t xml:space="preserve"> </w:t>
      </w:r>
      <w:hyperlink r:id="rId15" w:history="1">
        <w:r w:rsidRPr="006A5537">
          <w:t>https://www.heraldtribune.com/news/20161004/artificial-intelligence-project-slices-cancer-data</w:t>
        </w:r>
      </w:hyperlink>
    </w:p>
    <w:sectPr w:rsidR="00765B24" w:rsidRPr="006A5537" w:rsidSect="0092433A">
      <w:pgSz w:w="11906" w:h="16838"/>
      <w:pgMar w:top="1418" w:right="851" w:bottom="1418" w:left="1418" w:header="720" w:footer="720" w:gutter="0"/>
      <w:cols w:space="720"/>
      <w:docGrid w:linePitch="27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B50FBD"/>
    <w:multiLevelType w:val="singleLevel"/>
    <w:tmpl w:val="F176D7C8"/>
    <w:lvl w:ilvl="0">
      <w:start w:val="1"/>
      <w:numFmt w:val="decimal"/>
      <w:lvlText w:val="%1) "/>
      <w:legacy w:legacy="1" w:legacySpace="0" w:legacyIndent="283"/>
      <w:lvlJc w:val="left"/>
      <w:pPr>
        <w:ind w:left="1003" w:hanging="283"/>
      </w:pPr>
      <w:rPr>
        <w:rFonts w:ascii="Times New Roman" w:hAnsi="Times New Roman" w:hint="default"/>
        <w:b w:val="0"/>
        <w:i w:val="0"/>
        <w:sz w:val="20"/>
        <w:u w:val="none"/>
      </w:rPr>
    </w:lvl>
  </w:abstractNum>
  <w:abstractNum w:abstractNumId="1">
    <w:nsid w:val="21574A18"/>
    <w:multiLevelType w:val="hybridMultilevel"/>
    <w:tmpl w:val="5C140298"/>
    <w:lvl w:ilvl="0" w:tplc="6CF6ADD4">
      <w:start w:val="1"/>
      <w:numFmt w:val="decimal"/>
      <w:lvlText w:val="%1."/>
      <w:lvlJc w:val="left"/>
      <w:pPr>
        <w:ind w:left="144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80E0E94"/>
    <w:multiLevelType w:val="hybridMultilevel"/>
    <w:tmpl w:val="D58CFF12"/>
    <w:lvl w:ilvl="0" w:tplc="BD4C918A">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nsid w:val="4D6013E1"/>
    <w:multiLevelType w:val="hybridMultilevel"/>
    <w:tmpl w:val="B8A04068"/>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57"/>
  <w:drawingGridVerticalSpacing w:val="57"/>
  <w:displayHorizontalDrawingGridEvery w:val="0"/>
  <w:displayVerticalDrawingGridEvery w:val="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434B"/>
    <w:rsid w:val="0004175F"/>
    <w:rsid w:val="00047964"/>
    <w:rsid w:val="000512B4"/>
    <w:rsid w:val="000A7111"/>
    <w:rsid w:val="000A7DCA"/>
    <w:rsid w:val="000B39B5"/>
    <w:rsid w:val="000B683E"/>
    <w:rsid w:val="000B7411"/>
    <w:rsid w:val="00113BB5"/>
    <w:rsid w:val="001255C7"/>
    <w:rsid w:val="00150F4C"/>
    <w:rsid w:val="0017243B"/>
    <w:rsid w:val="001933DA"/>
    <w:rsid w:val="001B039A"/>
    <w:rsid w:val="001D5148"/>
    <w:rsid w:val="001E036E"/>
    <w:rsid w:val="001E7117"/>
    <w:rsid w:val="001E7D91"/>
    <w:rsid w:val="001F45A8"/>
    <w:rsid w:val="001F71BB"/>
    <w:rsid w:val="0023141D"/>
    <w:rsid w:val="0023419C"/>
    <w:rsid w:val="002463BB"/>
    <w:rsid w:val="00250F52"/>
    <w:rsid w:val="0025297B"/>
    <w:rsid w:val="002805E1"/>
    <w:rsid w:val="0029350D"/>
    <w:rsid w:val="002952EC"/>
    <w:rsid w:val="002B1551"/>
    <w:rsid w:val="00310646"/>
    <w:rsid w:val="00352185"/>
    <w:rsid w:val="003972F0"/>
    <w:rsid w:val="003C2733"/>
    <w:rsid w:val="00401A06"/>
    <w:rsid w:val="00415828"/>
    <w:rsid w:val="0042253B"/>
    <w:rsid w:val="004404CF"/>
    <w:rsid w:val="004519A8"/>
    <w:rsid w:val="004C1379"/>
    <w:rsid w:val="004C7B12"/>
    <w:rsid w:val="004E5ACC"/>
    <w:rsid w:val="00507235"/>
    <w:rsid w:val="0052075A"/>
    <w:rsid w:val="00536CA2"/>
    <w:rsid w:val="00543899"/>
    <w:rsid w:val="00551570"/>
    <w:rsid w:val="00553A7D"/>
    <w:rsid w:val="00575A9D"/>
    <w:rsid w:val="005924CA"/>
    <w:rsid w:val="005A3261"/>
    <w:rsid w:val="005B78B4"/>
    <w:rsid w:val="005C4258"/>
    <w:rsid w:val="005C429B"/>
    <w:rsid w:val="005E6352"/>
    <w:rsid w:val="005E668E"/>
    <w:rsid w:val="00600633"/>
    <w:rsid w:val="00617BEC"/>
    <w:rsid w:val="00635D2D"/>
    <w:rsid w:val="006404F1"/>
    <w:rsid w:val="00653FA4"/>
    <w:rsid w:val="00685965"/>
    <w:rsid w:val="00690490"/>
    <w:rsid w:val="00694FFA"/>
    <w:rsid w:val="006A5537"/>
    <w:rsid w:val="006A5CDF"/>
    <w:rsid w:val="006D5948"/>
    <w:rsid w:val="006D6783"/>
    <w:rsid w:val="006F2976"/>
    <w:rsid w:val="00726CEB"/>
    <w:rsid w:val="007374D3"/>
    <w:rsid w:val="00765B24"/>
    <w:rsid w:val="007C448D"/>
    <w:rsid w:val="007D170E"/>
    <w:rsid w:val="007D2482"/>
    <w:rsid w:val="007E6610"/>
    <w:rsid w:val="00833399"/>
    <w:rsid w:val="00840387"/>
    <w:rsid w:val="00841107"/>
    <w:rsid w:val="00880604"/>
    <w:rsid w:val="008A47AC"/>
    <w:rsid w:val="008D2B4F"/>
    <w:rsid w:val="008F08BC"/>
    <w:rsid w:val="00904A4E"/>
    <w:rsid w:val="00912C22"/>
    <w:rsid w:val="0091434B"/>
    <w:rsid w:val="00915184"/>
    <w:rsid w:val="009235ED"/>
    <w:rsid w:val="0092433A"/>
    <w:rsid w:val="00947FAC"/>
    <w:rsid w:val="00950299"/>
    <w:rsid w:val="00974358"/>
    <w:rsid w:val="009A771D"/>
    <w:rsid w:val="00A2444F"/>
    <w:rsid w:val="00A44DF1"/>
    <w:rsid w:val="00A46854"/>
    <w:rsid w:val="00A67939"/>
    <w:rsid w:val="00A81B2E"/>
    <w:rsid w:val="00A8405D"/>
    <w:rsid w:val="00A852D7"/>
    <w:rsid w:val="00A86208"/>
    <w:rsid w:val="00A9168E"/>
    <w:rsid w:val="00AA328E"/>
    <w:rsid w:val="00AE7F5E"/>
    <w:rsid w:val="00B2131F"/>
    <w:rsid w:val="00B31A93"/>
    <w:rsid w:val="00B36D39"/>
    <w:rsid w:val="00B47334"/>
    <w:rsid w:val="00B73C94"/>
    <w:rsid w:val="00B85025"/>
    <w:rsid w:val="00BA0483"/>
    <w:rsid w:val="00BD5327"/>
    <w:rsid w:val="00BF36BC"/>
    <w:rsid w:val="00C52C92"/>
    <w:rsid w:val="00C63F66"/>
    <w:rsid w:val="00C92977"/>
    <w:rsid w:val="00CB3109"/>
    <w:rsid w:val="00CD20D6"/>
    <w:rsid w:val="00CE184A"/>
    <w:rsid w:val="00D37DF5"/>
    <w:rsid w:val="00D40222"/>
    <w:rsid w:val="00D5529C"/>
    <w:rsid w:val="00D97701"/>
    <w:rsid w:val="00DB0C9E"/>
    <w:rsid w:val="00DC1A26"/>
    <w:rsid w:val="00DE7D3D"/>
    <w:rsid w:val="00DF38B6"/>
    <w:rsid w:val="00E06602"/>
    <w:rsid w:val="00E47685"/>
    <w:rsid w:val="00E71881"/>
    <w:rsid w:val="00E8614E"/>
    <w:rsid w:val="00EA6E03"/>
    <w:rsid w:val="00ED1BF9"/>
    <w:rsid w:val="00EF2649"/>
    <w:rsid w:val="00F27B13"/>
    <w:rsid w:val="00F5108D"/>
    <w:rsid w:val="00F5361C"/>
    <w:rsid w:val="00F9575D"/>
    <w:rsid w:val="00FC577F"/>
    <w:rsid w:val="00FE489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ind w:firstLine="720"/>
    </w:pPr>
    <w:rPr>
      <w:sz w:val="28"/>
      <w:lang w:val="uk-UA"/>
    </w:rPr>
  </w:style>
  <w:style w:type="paragraph" w:styleId="1">
    <w:name w:val="heading 1"/>
    <w:basedOn w:val="a"/>
    <w:next w:val="a"/>
    <w:qFormat/>
    <w:pPr>
      <w:keepNext/>
      <w:ind w:firstLine="0"/>
      <w:jc w:val="center"/>
      <w:outlineLvl w:val="0"/>
    </w:pPr>
    <w:rPr>
      <w:b/>
      <w:bCs/>
      <w:sz w:val="32"/>
      <w:lang w:val="en-US"/>
    </w:rPr>
  </w:style>
  <w:style w:type="paragraph" w:styleId="2">
    <w:name w:val="heading 2"/>
    <w:basedOn w:val="a"/>
    <w:next w:val="a"/>
    <w:qFormat/>
    <w:pPr>
      <w:keepNext/>
      <w:ind w:firstLine="0"/>
      <w:outlineLvl w:val="1"/>
    </w:pPr>
    <w:rPr>
      <w:b/>
      <w:bCs/>
      <w:sz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isunok">
    <w:name w:val="_Risunok"/>
    <w:pPr>
      <w:jc w:val="center"/>
    </w:pPr>
    <w:rPr>
      <w:b/>
      <w:sz w:val="16"/>
      <w:lang w:val="uk-UA"/>
    </w:rPr>
  </w:style>
  <w:style w:type="paragraph" w:customStyle="1" w:styleId="Avtor">
    <w:name w:val="_Avtor"/>
    <w:next w:val="Gorod"/>
    <w:pPr>
      <w:widowControl w:val="0"/>
      <w:suppressAutoHyphens/>
      <w:jc w:val="right"/>
    </w:pPr>
    <w:rPr>
      <w:bCs/>
      <w:caps/>
      <w:sz w:val="24"/>
      <w:lang w:val="uk-UA"/>
    </w:rPr>
  </w:style>
  <w:style w:type="paragraph" w:customStyle="1" w:styleId="Gorod">
    <w:name w:val="_Gorod"/>
    <w:next w:val="Statya"/>
    <w:pPr>
      <w:widowControl w:val="0"/>
      <w:suppressAutoHyphens/>
      <w:jc w:val="right"/>
    </w:pPr>
    <w:rPr>
      <w:bCs/>
      <w:sz w:val="16"/>
      <w:lang w:val="uk-UA"/>
    </w:rPr>
  </w:style>
  <w:style w:type="paragraph" w:customStyle="1" w:styleId="Statya">
    <w:name w:val="_Statya"/>
    <w:pPr>
      <w:widowControl w:val="0"/>
      <w:suppressAutoHyphens/>
      <w:ind w:firstLine="720"/>
      <w:jc w:val="both"/>
    </w:pPr>
    <w:rPr>
      <w:bCs/>
      <w:lang w:val="uk-UA"/>
    </w:rPr>
  </w:style>
  <w:style w:type="paragraph" w:customStyle="1" w:styleId="Udk">
    <w:name w:val="_Udk"/>
    <w:next w:val="Avtor"/>
    <w:pPr>
      <w:widowControl w:val="0"/>
      <w:suppressAutoHyphens/>
    </w:pPr>
    <w:rPr>
      <w:bCs/>
      <w:sz w:val="24"/>
    </w:rPr>
  </w:style>
  <w:style w:type="paragraph" w:customStyle="1" w:styleId="NazvaStatti">
    <w:name w:val="_NazvaStatti"/>
    <w:next w:val="Statya"/>
    <w:pPr>
      <w:widowControl w:val="0"/>
      <w:suppressAutoHyphens/>
      <w:jc w:val="center"/>
    </w:pPr>
    <w:rPr>
      <w:b/>
      <w:caps/>
      <w:sz w:val="24"/>
      <w:lang w:val="uk-UA"/>
    </w:rPr>
  </w:style>
  <w:style w:type="paragraph" w:customStyle="1" w:styleId="Literatura">
    <w:name w:val="_Literatura"/>
    <w:pPr>
      <w:widowControl w:val="0"/>
      <w:suppressAutoHyphens/>
      <w:ind w:firstLine="720"/>
      <w:jc w:val="center"/>
    </w:pPr>
    <w:rPr>
      <w:b/>
      <w:bCs/>
      <w:lang w:val="uk-UA"/>
    </w:rPr>
  </w:style>
  <w:style w:type="paragraph" w:customStyle="1" w:styleId="a3">
    <w:name w:val="_ПодписьРисунка"/>
    <w:pPr>
      <w:spacing w:line="360" w:lineRule="auto"/>
      <w:jc w:val="center"/>
    </w:pPr>
    <w:rPr>
      <w:sz w:val="28"/>
      <w:lang w:val="uk-UA"/>
    </w:rPr>
  </w:style>
  <w:style w:type="paragraph" w:customStyle="1" w:styleId="a4">
    <w:name w:val="_ПодписьТаблицы"/>
    <w:pPr>
      <w:widowControl w:val="0"/>
      <w:spacing w:line="360" w:lineRule="auto"/>
      <w:jc w:val="right"/>
    </w:pPr>
    <w:rPr>
      <w:sz w:val="28"/>
    </w:rPr>
  </w:style>
  <w:style w:type="paragraph" w:customStyle="1" w:styleId="a5">
    <w:name w:val="_НазваниеТаблицы"/>
    <w:pPr>
      <w:widowControl w:val="0"/>
      <w:spacing w:line="360" w:lineRule="auto"/>
      <w:jc w:val="center"/>
    </w:pPr>
    <w:rPr>
      <w:bCs/>
      <w:sz w:val="28"/>
      <w:lang w:val="uk-UA"/>
    </w:rPr>
  </w:style>
  <w:style w:type="paragraph" w:styleId="a6">
    <w:name w:val="Balloon Text"/>
    <w:basedOn w:val="a"/>
    <w:link w:val="a7"/>
    <w:rsid w:val="00F5108D"/>
    <w:rPr>
      <w:rFonts w:ascii="Tahoma" w:hAnsi="Tahoma" w:cs="Tahoma"/>
      <w:sz w:val="16"/>
      <w:szCs w:val="16"/>
    </w:rPr>
  </w:style>
  <w:style w:type="character" w:customStyle="1" w:styleId="a7">
    <w:name w:val="Текст выноски Знак"/>
    <w:basedOn w:val="a0"/>
    <w:link w:val="a6"/>
    <w:rsid w:val="00F5108D"/>
    <w:rPr>
      <w:rFonts w:ascii="Tahoma" w:hAnsi="Tahoma" w:cs="Tahoma"/>
      <w:sz w:val="16"/>
      <w:szCs w:val="16"/>
      <w:lang w:val="uk-UA"/>
    </w:rPr>
  </w:style>
  <w:style w:type="character" w:styleId="a8">
    <w:name w:val="Hyperlink"/>
    <w:basedOn w:val="a0"/>
    <w:rsid w:val="00B85025"/>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ind w:firstLine="720"/>
    </w:pPr>
    <w:rPr>
      <w:sz w:val="28"/>
      <w:lang w:val="uk-UA"/>
    </w:rPr>
  </w:style>
  <w:style w:type="paragraph" w:styleId="1">
    <w:name w:val="heading 1"/>
    <w:basedOn w:val="a"/>
    <w:next w:val="a"/>
    <w:qFormat/>
    <w:pPr>
      <w:keepNext/>
      <w:ind w:firstLine="0"/>
      <w:jc w:val="center"/>
      <w:outlineLvl w:val="0"/>
    </w:pPr>
    <w:rPr>
      <w:b/>
      <w:bCs/>
      <w:sz w:val="32"/>
      <w:lang w:val="en-US"/>
    </w:rPr>
  </w:style>
  <w:style w:type="paragraph" w:styleId="2">
    <w:name w:val="heading 2"/>
    <w:basedOn w:val="a"/>
    <w:next w:val="a"/>
    <w:qFormat/>
    <w:pPr>
      <w:keepNext/>
      <w:ind w:firstLine="0"/>
      <w:outlineLvl w:val="1"/>
    </w:pPr>
    <w:rPr>
      <w:b/>
      <w:bCs/>
      <w:sz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isunok">
    <w:name w:val="_Risunok"/>
    <w:pPr>
      <w:jc w:val="center"/>
    </w:pPr>
    <w:rPr>
      <w:b/>
      <w:sz w:val="16"/>
      <w:lang w:val="uk-UA"/>
    </w:rPr>
  </w:style>
  <w:style w:type="paragraph" w:customStyle="1" w:styleId="Avtor">
    <w:name w:val="_Avtor"/>
    <w:next w:val="Gorod"/>
    <w:pPr>
      <w:widowControl w:val="0"/>
      <w:suppressAutoHyphens/>
      <w:jc w:val="right"/>
    </w:pPr>
    <w:rPr>
      <w:bCs/>
      <w:caps/>
      <w:sz w:val="24"/>
      <w:lang w:val="uk-UA"/>
    </w:rPr>
  </w:style>
  <w:style w:type="paragraph" w:customStyle="1" w:styleId="Gorod">
    <w:name w:val="_Gorod"/>
    <w:next w:val="Statya"/>
    <w:pPr>
      <w:widowControl w:val="0"/>
      <w:suppressAutoHyphens/>
      <w:jc w:val="right"/>
    </w:pPr>
    <w:rPr>
      <w:bCs/>
      <w:sz w:val="16"/>
      <w:lang w:val="uk-UA"/>
    </w:rPr>
  </w:style>
  <w:style w:type="paragraph" w:customStyle="1" w:styleId="Statya">
    <w:name w:val="_Statya"/>
    <w:pPr>
      <w:widowControl w:val="0"/>
      <w:suppressAutoHyphens/>
      <w:ind w:firstLine="720"/>
      <w:jc w:val="both"/>
    </w:pPr>
    <w:rPr>
      <w:bCs/>
      <w:lang w:val="uk-UA"/>
    </w:rPr>
  </w:style>
  <w:style w:type="paragraph" w:customStyle="1" w:styleId="Udk">
    <w:name w:val="_Udk"/>
    <w:next w:val="Avtor"/>
    <w:pPr>
      <w:widowControl w:val="0"/>
      <w:suppressAutoHyphens/>
    </w:pPr>
    <w:rPr>
      <w:bCs/>
      <w:sz w:val="24"/>
    </w:rPr>
  </w:style>
  <w:style w:type="paragraph" w:customStyle="1" w:styleId="NazvaStatti">
    <w:name w:val="_NazvaStatti"/>
    <w:next w:val="Statya"/>
    <w:pPr>
      <w:widowControl w:val="0"/>
      <w:suppressAutoHyphens/>
      <w:jc w:val="center"/>
    </w:pPr>
    <w:rPr>
      <w:b/>
      <w:caps/>
      <w:sz w:val="24"/>
      <w:lang w:val="uk-UA"/>
    </w:rPr>
  </w:style>
  <w:style w:type="paragraph" w:customStyle="1" w:styleId="Literatura">
    <w:name w:val="_Literatura"/>
    <w:pPr>
      <w:widowControl w:val="0"/>
      <w:suppressAutoHyphens/>
      <w:ind w:firstLine="720"/>
      <w:jc w:val="center"/>
    </w:pPr>
    <w:rPr>
      <w:b/>
      <w:bCs/>
      <w:lang w:val="uk-UA"/>
    </w:rPr>
  </w:style>
  <w:style w:type="paragraph" w:customStyle="1" w:styleId="a3">
    <w:name w:val="_ПодписьРисунка"/>
    <w:pPr>
      <w:spacing w:line="360" w:lineRule="auto"/>
      <w:jc w:val="center"/>
    </w:pPr>
    <w:rPr>
      <w:sz w:val="28"/>
      <w:lang w:val="uk-UA"/>
    </w:rPr>
  </w:style>
  <w:style w:type="paragraph" w:customStyle="1" w:styleId="a4">
    <w:name w:val="_ПодписьТаблицы"/>
    <w:pPr>
      <w:widowControl w:val="0"/>
      <w:spacing w:line="360" w:lineRule="auto"/>
      <w:jc w:val="right"/>
    </w:pPr>
    <w:rPr>
      <w:sz w:val="28"/>
    </w:rPr>
  </w:style>
  <w:style w:type="paragraph" w:customStyle="1" w:styleId="a5">
    <w:name w:val="_НазваниеТаблицы"/>
    <w:pPr>
      <w:widowControl w:val="0"/>
      <w:spacing w:line="360" w:lineRule="auto"/>
      <w:jc w:val="center"/>
    </w:pPr>
    <w:rPr>
      <w:bCs/>
      <w:sz w:val="28"/>
      <w:lang w:val="uk-UA"/>
    </w:rPr>
  </w:style>
  <w:style w:type="paragraph" w:styleId="a6">
    <w:name w:val="Balloon Text"/>
    <w:basedOn w:val="a"/>
    <w:link w:val="a7"/>
    <w:rsid w:val="00F5108D"/>
    <w:rPr>
      <w:rFonts w:ascii="Tahoma" w:hAnsi="Tahoma" w:cs="Tahoma"/>
      <w:sz w:val="16"/>
      <w:szCs w:val="16"/>
    </w:rPr>
  </w:style>
  <w:style w:type="character" w:customStyle="1" w:styleId="a7">
    <w:name w:val="Текст выноски Знак"/>
    <w:basedOn w:val="a0"/>
    <w:link w:val="a6"/>
    <w:rsid w:val="00F5108D"/>
    <w:rPr>
      <w:rFonts w:ascii="Tahoma" w:hAnsi="Tahoma" w:cs="Tahoma"/>
      <w:sz w:val="16"/>
      <w:szCs w:val="16"/>
      <w:lang w:val="uk-UA"/>
    </w:rPr>
  </w:style>
  <w:style w:type="character" w:styleId="a8">
    <w:name w:val="Hyperlink"/>
    <w:basedOn w:val="a0"/>
    <w:rsid w:val="00B8502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7981321">
      <w:bodyDiv w:val="1"/>
      <w:marLeft w:val="0"/>
      <w:marRight w:val="0"/>
      <w:marTop w:val="0"/>
      <w:marBottom w:val="0"/>
      <w:divBdr>
        <w:top w:val="none" w:sz="0" w:space="0" w:color="auto"/>
        <w:left w:val="none" w:sz="0" w:space="0" w:color="auto"/>
        <w:bottom w:val="none" w:sz="0" w:space="0" w:color="auto"/>
        <w:right w:val="none" w:sz="0" w:space="0" w:color="auto"/>
      </w:divBdr>
    </w:div>
    <w:div w:id="767388881">
      <w:bodyDiv w:val="1"/>
      <w:marLeft w:val="0"/>
      <w:marRight w:val="0"/>
      <w:marTop w:val="0"/>
      <w:marBottom w:val="0"/>
      <w:divBdr>
        <w:top w:val="none" w:sz="0" w:space="0" w:color="auto"/>
        <w:left w:val="none" w:sz="0" w:space="0" w:color="auto"/>
        <w:bottom w:val="none" w:sz="0" w:space="0" w:color="auto"/>
        <w:right w:val="none" w:sz="0" w:space="0" w:color="auto"/>
      </w:divBdr>
    </w:div>
    <w:div w:id="874074144">
      <w:bodyDiv w:val="1"/>
      <w:marLeft w:val="0"/>
      <w:marRight w:val="0"/>
      <w:marTop w:val="0"/>
      <w:marBottom w:val="0"/>
      <w:divBdr>
        <w:top w:val="none" w:sz="0" w:space="0" w:color="auto"/>
        <w:left w:val="none" w:sz="0" w:space="0" w:color="auto"/>
        <w:bottom w:val="none" w:sz="0" w:space="0" w:color="auto"/>
        <w:right w:val="none" w:sz="0" w:space="0" w:color="auto"/>
      </w:divBdr>
    </w:div>
    <w:div w:id="1266378612">
      <w:bodyDiv w:val="1"/>
      <w:marLeft w:val="0"/>
      <w:marRight w:val="0"/>
      <w:marTop w:val="0"/>
      <w:marBottom w:val="0"/>
      <w:divBdr>
        <w:top w:val="none" w:sz="0" w:space="0" w:color="auto"/>
        <w:left w:val="none" w:sz="0" w:space="0" w:color="auto"/>
        <w:bottom w:val="none" w:sz="0" w:space="0" w:color="auto"/>
        <w:right w:val="none" w:sz="0" w:space="0" w:color="auto"/>
      </w:divBdr>
    </w:div>
    <w:div w:id="1536893925">
      <w:bodyDiv w:val="1"/>
      <w:marLeft w:val="0"/>
      <w:marRight w:val="0"/>
      <w:marTop w:val="0"/>
      <w:marBottom w:val="0"/>
      <w:divBdr>
        <w:top w:val="none" w:sz="0" w:space="0" w:color="auto"/>
        <w:left w:val="none" w:sz="0" w:space="0" w:color="auto"/>
        <w:bottom w:val="none" w:sz="0" w:space="0" w:color="auto"/>
        <w:right w:val="none" w:sz="0" w:space="0" w:color="auto"/>
      </w:divBdr>
    </w:div>
    <w:div w:id="1625378800">
      <w:bodyDiv w:val="1"/>
      <w:marLeft w:val="0"/>
      <w:marRight w:val="0"/>
      <w:marTop w:val="0"/>
      <w:marBottom w:val="0"/>
      <w:divBdr>
        <w:top w:val="none" w:sz="0" w:space="0" w:color="auto"/>
        <w:left w:val="none" w:sz="0" w:space="0" w:color="auto"/>
        <w:bottom w:val="none" w:sz="0" w:space="0" w:color="auto"/>
        <w:right w:val="none" w:sz="0" w:space="0" w:color="auto"/>
      </w:divBdr>
    </w:div>
    <w:div w:id="1984233989">
      <w:bodyDiv w:val="1"/>
      <w:marLeft w:val="0"/>
      <w:marRight w:val="0"/>
      <w:marTop w:val="0"/>
      <w:marBottom w:val="0"/>
      <w:divBdr>
        <w:top w:val="none" w:sz="0" w:space="0" w:color="auto"/>
        <w:left w:val="none" w:sz="0" w:space="0" w:color="auto"/>
        <w:bottom w:val="none" w:sz="0" w:space="0" w:color="auto"/>
        <w:right w:val="none" w:sz="0" w:space="0" w:color="auto"/>
      </w:divBdr>
    </w:div>
    <w:div w:id="2120637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venturebeat.com/2020/01/22/cb-insights-ai-startup-funding-hit-new-high-of-26-6-billion-in-2019/" TargetMode="External"/><Relationship Id="rId13" Type="http://schemas.openxmlformats.org/officeDocument/2006/relationships/hyperlink" Target="https://www.fiercehealthcare.com/tech/investors-poured-4b-into-healthcare-ai-startups-2019" TargetMode="External"/><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hyperlink" Target="https://venturebeat.com/2020/01/22/cb-insights-ai-startup-funding-hit-new-high-of-26-6-billion-in-2019/"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heraldtribune.com/news/20161004/artificial-intelligence-project-slices-cancer-data" TargetMode="External"/><Relationship Id="rId5" Type="http://schemas.openxmlformats.org/officeDocument/2006/relationships/settings" Target="settings.xml"/><Relationship Id="rId15" Type="http://schemas.openxmlformats.org/officeDocument/2006/relationships/hyperlink" Target="https://www.heraldtribune.com/news/20161004/artificial-intelligence-project-slices-cancer-data" TargetMode="External"/><Relationship Id="rId10" Type="http://schemas.openxmlformats.org/officeDocument/2006/relationships/hyperlink" Target="https://medportal.ru/mednovosti/kak-doktor-vatson-ne-smog-pobedit-rak/" TargetMode="External"/><Relationship Id="rId4" Type="http://schemas.microsoft.com/office/2007/relationships/stylesWithEffects" Target="stylesWithEffects.xml"/><Relationship Id="rId9" Type="http://schemas.openxmlformats.org/officeDocument/2006/relationships/hyperlink" Target="https://www.fiercehealthcare.com/tech/investors-poured-4b-into-healthcare-ai-startups-2019" TargetMode="External"/><Relationship Id="rId14" Type="http://schemas.openxmlformats.org/officeDocument/2006/relationships/hyperlink" Target="https://medportal.ru/mednovosti/kak-doktor-vatson-ne-smog-pobedit-rak/"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1045;&#1074;&#1075;&#1077;&#1085;&#1080;&#1081;\Desktop\&#1057;&#1090;&#1072;&#1090;&#1090;&#1103;.dot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B6F293-DEEE-48FB-BFB0-890182F620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Стаття</Template>
  <TotalTime>2601</TotalTime>
  <Pages>5</Pages>
  <Words>2350</Words>
  <Characters>13401</Characters>
  <Application>Microsoft Office Word</Application>
  <DocSecurity>0</DocSecurity>
  <Lines>111</Lines>
  <Paragraphs>31</Paragraphs>
  <ScaleCrop>false</ScaleCrop>
  <HeadingPairs>
    <vt:vector size="2" baseType="variant">
      <vt:variant>
        <vt:lpstr>Название</vt:lpstr>
      </vt:variant>
      <vt:variant>
        <vt:i4>1</vt:i4>
      </vt:variant>
    </vt:vector>
  </HeadingPairs>
  <TitlesOfParts>
    <vt:vector size="1" baseType="lpstr">
      <vt:lpstr>Стаття</vt:lpstr>
    </vt:vector>
  </TitlesOfParts>
  <Company/>
  <LinksUpToDate>false</LinksUpToDate>
  <CharactersWithSpaces>15720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Стаття</dc:title>
  <dc:creator>Евгений</dc:creator>
  <cp:lastModifiedBy>Евгений</cp:lastModifiedBy>
  <cp:revision>52</cp:revision>
  <cp:lastPrinted>1900-12-31T21:00:00Z</cp:lastPrinted>
  <dcterms:created xsi:type="dcterms:W3CDTF">2020-07-22T11:09:00Z</dcterms:created>
  <dcterms:modified xsi:type="dcterms:W3CDTF">2020-10-08T16:25:00Z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Издатель">
    <vt:lpwstr>KOSTIK // KREZ</vt:lpwstr>
  </property>
  <property fmtid="{D5CDD505-2E9C-101B-9397-08002B2CF9AE}" pid="3" name="Источник">
    <vt:lpwstr>http://visniktup.narod.ru</vt:lpwstr>
  </property>
  <property fmtid="{D5CDD505-2E9C-101B-9397-08002B2CF9AE}" pid="4" name="Дата записи">
    <vt:filetime>2005-01-16T21:00:00Z</vt:filetime>
  </property>
  <property fmtid="{D5CDD505-2E9C-101B-9397-08002B2CF9AE}" pid="5" name="VND_KEY">
    <vt:lpwstr>RB40-3VD8-CVC5-WQ3J</vt:lpwstr>
  </property>
  <property fmtid="{D5CDD505-2E9C-101B-9397-08002B2CF9AE}" pid="6" name="VND_VAL">
    <vt:lpwstr>1723B82D95C4BAFF3FF449DA71E453FC</vt:lpwstr>
  </property>
</Properties>
</file>