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0CE" w:rsidRDefault="008818E0" w:rsidP="00A260CE">
      <w:pPr>
        <w:pStyle w:val="AISTpapertitle"/>
      </w:pPr>
      <w:bookmarkStart w:id="0" w:name="_GoBack"/>
      <w:bookmarkEnd w:id="0"/>
      <w:r w:rsidRPr="008818E0">
        <w:t xml:space="preserve">Information technology for modeling </w:t>
      </w:r>
      <w:r>
        <w:t xml:space="preserve">of </w:t>
      </w:r>
      <w:r w:rsidRPr="008818E0">
        <w:t>human-machine interactions</w:t>
      </w:r>
      <w:r>
        <w:t xml:space="preserve"> </w:t>
      </w:r>
    </w:p>
    <w:p w:rsidR="0062053C" w:rsidRPr="009C4C01" w:rsidRDefault="00A260CE" w:rsidP="009978EB">
      <w:pPr>
        <w:pStyle w:val="AISTAuthor"/>
      </w:pPr>
      <w:r w:rsidRPr="009C4C01">
        <w:t>Lavrov E.A.,</w:t>
      </w:r>
      <w:r w:rsidR="0062053C" w:rsidRPr="009C4C01">
        <w:t xml:space="preserve"> </w:t>
      </w:r>
      <w:r w:rsidR="00F23828" w:rsidRPr="009C4C01">
        <w:t>Pasko N.B</w:t>
      </w:r>
      <w:r w:rsidRPr="009C4C01">
        <w:t>.,</w:t>
      </w:r>
      <w:r w:rsidR="009C4C01" w:rsidRPr="009C4C01">
        <w:t xml:space="preserve"> </w:t>
      </w:r>
      <w:r w:rsidR="009C4C01">
        <w:t>V</w:t>
      </w:r>
      <w:r w:rsidR="009C4C01" w:rsidRPr="009C4C01">
        <w:t>oytsezovskiy Y.S.,</w:t>
      </w:r>
      <w:r w:rsidR="009C4C01" w:rsidRPr="009C4C01">
        <w:rPr>
          <w:color w:val="333333"/>
          <w:shd w:val="clear" w:color="auto" w:fill="FFFFFF"/>
        </w:rPr>
        <w:t xml:space="preserve"> Plaks R. D.</w:t>
      </w:r>
    </w:p>
    <w:p w:rsidR="009A1B86" w:rsidRPr="009A1B86" w:rsidRDefault="0062053C" w:rsidP="009A1B86">
      <w:pPr>
        <w:pStyle w:val="AISTAuthor"/>
        <w:rPr>
          <w:sz w:val="20"/>
          <w:szCs w:val="20"/>
        </w:rPr>
      </w:pPr>
      <w:r>
        <w:rPr>
          <w:sz w:val="20"/>
          <w:szCs w:val="20"/>
        </w:rPr>
        <w:t>Sumy State University</w:t>
      </w:r>
    </w:p>
    <w:p w:rsidR="00E76120" w:rsidRDefault="0047035F" w:rsidP="009978EB">
      <w:pPr>
        <w:pStyle w:val="AISTAuthor"/>
      </w:pPr>
      <w:r>
        <w:t>Mihalevska G.I.</w:t>
      </w:r>
    </w:p>
    <w:p w:rsidR="0062053C" w:rsidRPr="009A1B86" w:rsidRDefault="0062053C" w:rsidP="0062053C">
      <w:pPr>
        <w:pStyle w:val="AISTAuthor"/>
        <w:rPr>
          <w:sz w:val="20"/>
          <w:szCs w:val="20"/>
        </w:rPr>
      </w:pPr>
      <w:r w:rsidRPr="009A1B86">
        <w:rPr>
          <w:sz w:val="20"/>
          <w:szCs w:val="20"/>
        </w:rPr>
        <w:t>Khmelnitsky National University</w:t>
      </w:r>
    </w:p>
    <w:p w:rsidR="00E76120" w:rsidRPr="00E76120" w:rsidRDefault="00E76120" w:rsidP="00E76120">
      <w:pPr>
        <w:pStyle w:val="AISTAffiliation"/>
      </w:pPr>
      <w:r w:rsidRPr="00E76120">
        <w:rPr>
          <w:vertAlign w:val="superscript"/>
        </w:rPr>
        <w:t xml:space="preserve"> </w:t>
      </w:r>
      <w:r w:rsidR="0062053C">
        <w:t xml:space="preserve">prof_lavrov@hotmail.com, </w:t>
      </w:r>
      <w:r w:rsidR="0062053C" w:rsidRPr="0062053C">
        <w:t>http://www.famous-scientists.ru/13333</w:t>
      </w:r>
    </w:p>
    <w:p w:rsidR="00E76120" w:rsidRPr="00E76120" w:rsidRDefault="00E76120" w:rsidP="00E76120">
      <w:pPr>
        <w:pStyle w:val="AISTAuthor"/>
      </w:pPr>
    </w:p>
    <w:p w:rsidR="00ED13D6" w:rsidRPr="00E02BE6" w:rsidRDefault="00ED13D6">
      <w:pPr>
        <w:sectPr w:rsidR="00ED13D6" w:rsidRPr="00E02BE6" w:rsidSect="00791C8E">
          <w:headerReference w:type="first" r:id="rId9"/>
          <w:type w:val="continuous"/>
          <w:pgSz w:w="11909" w:h="16834" w:code="9"/>
          <w:pgMar w:top="1077" w:right="1134" w:bottom="2438" w:left="1134" w:header="964" w:footer="1247" w:gutter="0"/>
          <w:cols w:space="720"/>
          <w:titlePg/>
          <w:docGrid w:linePitch="360"/>
        </w:sectPr>
      </w:pPr>
    </w:p>
    <w:p w:rsidR="002B5FDF" w:rsidRPr="00F065C5" w:rsidRDefault="00ED13D6" w:rsidP="00EF4C51">
      <w:pPr>
        <w:pStyle w:val="AISTAbstract"/>
        <w:rPr>
          <w:i w:val="0"/>
        </w:rPr>
      </w:pPr>
      <w:r w:rsidRPr="00C97FDC">
        <w:lastRenderedPageBreak/>
        <w:t>Abstract</w:t>
      </w:r>
      <w:r w:rsidR="002B5FDF" w:rsidRPr="006924C9">
        <w:t xml:space="preserve"> –</w:t>
      </w:r>
      <w:r w:rsidR="00F96AB7" w:rsidRPr="00F96AB7">
        <w:t xml:space="preserve"> Questions of ergonomic support in automated systems are considered. The problem of reducing human operator errors is considered. Human-machine interaction is described using functional networks. The method of Professor A. </w:t>
      </w:r>
      <w:proofErr w:type="spellStart"/>
      <w:r w:rsidR="00F96AB7" w:rsidRPr="00F96AB7">
        <w:t>Gubinsky</w:t>
      </w:r>
      <w:proofErr w:type="spellEnd"/>
      <w:r w:rsidR="00F96AB7" w:rsidRPr="00F96AB7">
        <w:t xml:space="preserve"> is used. Information technology for assessing the reliability of human-machine interaction was developed. Possible application of the results is described.</w:t>
      </w:r>
      <w:r w:rsidR="001638CF" w:rsidRPr="001638CF">
        <w:t xml:space="preserve"> </w:t>
      </w:r>
    </w:p>
    <w:p w:rsidR="00035A73" w:rsidRDefault="00035A73" w:rsidP="009978EB">
      <w:pPr>
        <w:pStyle w:val="AISTkeywords"/>
      </w:pPr>
      <w:r w:rsidRPr="00035A73">
        <w:t>Keywords</w:t>
      </w:r>
      <w:r w:rsidR="00F065C5">
        <w:t xml:space="preserve"> </w:t>
      </w:r>
      <w:r w:rsidR="00F065C5" w:rsidRPr="006924C9">
        <w:t>–</w:t>
      </w:r>
      <w:r w:rsidR="00F96AB7" w:rsidRPr="00F96AB7">
        <w:t>automated system, information technology, effectiveness,   distribution of functions, man-operator, ergonomics, algorithm of functioning</w:t>
      </w:r>
    </w:p>
    <w:p w:rsidR="00ED13D6" w:rsidRPr="000031EF" w:rsidRDefault="005A75EE" w:rsidP="000031EF">
      <w:pPr>
        <w:pStyle w:val="AISTheading"/>
      </w:pPr>
      <w:r w:rsidRPr="000031EF">
        <w:t>Introduction</w:t>
      </w:r>
      <w:r w:rsidR="00A260CE">
        <w:t xml:space="preserve"> </w:t>
      </w:r>
      <w:r w:rsidRPr="000031EF">
        <w:t xml:space="preserve"> </w:t>
      </w:r>
    </w:p>
    <w:p w:rsidR="00B930B8" w:rsidRDefault="00B930B8" w:rsidP="00EF4C51">
      <w:pPr>
        <w:pStyle w:val="a4"/>
        <w:rPr>
          <w:lang w:val="ru-RU"/>
        </w:rPr>
      </w:pPr>
    </w:p>
    <w:p w:rsidR="004C3BFC" w:rsidRPr="00F23828" w:rsidRDefault="00B930B8" w:rsidP="00213F2B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 xml:space="preserve">From 50 to 80% of the accidents in production systems of different types, more than 64% of accidents in the sea fleet and 80% in aviation caused by errors of the human operator [1,2]. </w:t>
      </w:r>
    </w:p>
    <w:p w:rsidR="008818E0" w:rsidRPr="00F23828" w:rsidRDefault="008818E0" w:rsidP="00213F2B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 xml:space="preserve">In many cases, operators work under stress [3-5]. </w:t>
      </w:r>
    </w:p>
    <w:p w:rsidR="008818E0" w:rsidRPr="00F23828" w:rsidRDefault="00B930B8" w:rsidP="00213F2B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The aim of Research in</w:t>
      </w:r>
      <w:r w:rsidR="00213F2B" w:rsidRPr="00F23828">
        <w:rPr>
          <w:sz w:val="24"/>
          <w:szCs w:val="24"/>
        </w:rPr>
        <w:t xml:space="preserve"> </w:t>
      </w:r>
      <w:r w:rsidRPr="00F23828">
        <w:rPr>
          <w:sz w:val="24"/>
          <w:szCs w:val="24"/>
        </w:rPr>
        <w:t>the field of designing human-machine systems (HMS) is to reduce erroneous reaction of the human operator, to ensure acceptable conditions of work and</w:t>
      </w:r>
      <w:r w:rsidR="00213F2B" w:rsidRPr="00F23828">
        <w:rPr>
          <w:sz w:val="24"/>
          <w:szCs w:val="24"/>
        </w:rPr>
        <w:t xml:space="preserve"> </w:t>
      </w:r>
      <w:r w:rsidRPr="00F23828">
        <w:rPr>
          <w:sz w:val="24"/>
          <w:szCs w:val="24"/>
        </w:rPr>
        <w:t>to adapt the machine to the man-operator</w:t>
      </w:r>
      <w:r w:rsidR="008818E0" w:rsidRPr="00F23828">
        <w:rPr>
          <w:sz w:val="24"/>
          <w:szCs w:val="24"/>
        </w:rPr>
        <w:t xml:space="preserve"> [6-8].</w:t>
      </w:r>
    </w:p>
    <w:p w:rsidR="00213F2B" w:rsidRPr="00820566" w:rsidRDefault="00B930B8" w:rsidP="00820566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The effectiveness of ergonomic research essentially depends on the ability to f</w:t>
      </w:r>
      <w:r w:rsidR="00213F2B" w:rsidRPr="00F23828">
        <w:rPr>
          <w:sz w:val="24"/>
          <w:szCs w:val="24"/>
        </w:rPr>
        <w:t>ormalize the interaction betwee</w:t>
      </w:r>
      <w:r w:rsidR="004C3BFC" w:rsidRPr="00F23828">
        <w:rPr>
          <w:sz w:val="24"/>
          <w:szCs w:val="24"/>
        </w:rPr>
        <w:t>n</w:t>
      </w:r>
      <w:r w:rsidR="00213F2B" w:rsidRPr="00F23828">
        <w:rPr>
          <w:sz w:val="24"/>
          <w:szCs w:val="24"/>
        </w:rPr>
        <w:t xml:space="preserve"> </w:t>
      </w:r>
      <w:r w:rsidRPr="00F23828">
        <w:rPr>
          <w:sz w:val="24"/>
          <w:szCs w:val="24"/>
        </w:rPr>
        <w:t xml:space="preserve">man and machine and to receive prompt assessment of options for activities to solve the optimization </w:t>
      </w:r>
      <w:proofErr w:type="gramStart"/>
      <w:r w:rsidRPr="00F23828">
        <w:rPr>
          <w:sz w:val="24"/>
          <w:szCs w:val="24"/>
        </w:rPr>
        <w:t>problem</w:t>
      </w:r>
      <w:r w:rsidR="008818E0" w:rsidRPr="00F23828">
        <w:rPr>
          <w:sz w:val="24"/>
          <w:szCs w:val="24"/>
        </w:rPr>
        <w:t>[</w:t>
      </w:r>
      <w:proofErr w:type="gramEnd"/>
      <w:r w:rsidR="008818E0" w:rsidRPr="00F23828">
        <w:rPr>
          <w:sz w:val="24"/>
          <w:szCs w:val="24"/>
        </w:rPr>
        <w:t xml:space="preserve">8-10]. </w:t>
      </w:r>
    </w:p>
    <w:p w:rsidR="00213F2B" w:rsidRPr="00F23828" w:rsidRDefault="00213F2B" w:rsidP="00213F2B">
      <w:pPr>
        <w:pStyle w:val="1"/>
        <w:numPr>
          <w:ilvl w:val="0"/>
          <w:numId w:val="0"/>
        </w:numPr>
        <w:ind w:left="216"/>
        <w:rPr>
          <w:sz w:val="24"/>
          <w:szCs w:val="24"/>
        </w:rPr>
      </w:pPr>
      <w:r w:rsidRPr="00F23828">
        <w:rPr>
          <w:sz w:val="24"/>
          <w:szCs w:val="24"/>
        </w:rPr>
        <w:t>II.</w:t>
      </w:r>
      <w:r w:rsidR="004C3BFC" w:rsidRPr="00F23828">
        <w:rPr>
          <w:sz w:val="24"/>
          <w:szCs w:val="24"/>
        </w:rPr>
        <w:t>Resu</w:t>
      </w:r>
      <w:r w:rsidRPr="00F23828">
        <w:rPr>
          <w:sz w:val="24"/>
          <w:szCs w:val="24"/>
        </w:rPr>
        <w:t>lts</w:t>
      </w:r>
    </w:p>
    <w:p w:rsidR="00213F2B" w:rsidRPr="00F23828" w:rsidRDefault="008818E0" w:rsidP="00213F2B">
      <w:pPr>
        <w:pStyle w:val="a4"/>
        <w:rPr>
          <w:sz w:val="24"/>
          <w:szCs w:val="24"/>
        </w:rPr>
      </w:pPr>
      <w:proofErr w:type="gramStart"/>
      <w:r w:rsidRPr="00F23828">
        <w:rPr>
          <w:sz w:val="24"/>
          <w:szCs w:val="24"/>
        </w:rPr>
        <w:t>Statement of the problem.</w:t>
      </w:r>
      <w:proofErr w:type="gramEnd"/>
      <w:r w:rsidRPr="00F23828">
        <w:rPr>
          <w:sz w:val="24"/>
          <w:szCs w:val="24"/>
        </w:rPr>
        <w:t xml:space="preserve"> </w:t>
      </w:r>
      <w:proofErr w:type="gramStart"/>
      <w:r w:rsidRPr="00F23828">
        <w:rPr>
          <w:sz w:val="24"/>
          <w:szCs w:val="24"/>
        </w:rPr>
        <w:t>To develop an interactive system for simulating human-computer interaction in HMS.</w:t>
      </w:r>
      <w:proofErr w:type="gramEnd"/>
    </w:p>
    <w:p w:rsidR="004C3BFC" w:rsidRPr="00F23828" w:rsidRDefault="00B930B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lastRenderedPageBreak/>
        <w:t xml:space="preserve"> </w:t>
      </w:r>
      <w:proofErr w:type="gramStart"/>
      <w:r w:rsidRPr="00F23828">
        <w:rPr>
          <w:sz w:val="24"/>
          <w:szCs w:val="24"/>
        </w:rPr>
        <w:t xml:space="preserve">As a basic methodology was selected the functional-structural theory </w:t>
      </w:r>
      <w:r w:rsidR="008818E0" w:rsidRPr="00F23828">
        <w:rPr>
          <w:sz w:val="24"/>
          <w:szCs w:val="24"/>
        </w:rPr>
        <w:t>of HMS [10</w:t>
      </w:r>
      <w:r w:rsidRPr="00F23828">
        <w:rPr>
          <w:sz w:val="24"/>
          <w:szCs w:val="24"/>
        </w:rPr>
        <w:t>].</w:t>
      </w:r>
      <w:proofErr w:type="gramEnd"/>
      <w:r w:rsidRPr="00F23828">
        <w:rPr>
          <w:sz w:val="24"/>
          <w:szCs w:val="24"/>
        </w:rPr>
        <w:t xml:space="preserve"> </w:t>
      </w:r>
    </w:p>
    <w:p w:rsidR="00B930B8" w:rsidRPr="00F23828" w:rsidRDefault="00B930B8" w:rsidP="004C3BFC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We obtained new mathematical models to ensure rapid computer</w:t>
      </w:r>
      <w:r w:rsidR="004C3BFC" w:rsidRPr="00F23828">
        <w:rPr>
          <w:sz w:val="24"/>
          <w:szCs w:val="24"/>
        </w:rPr>
        <w:t xml:space="preserve"> </w:t>
      </w:r>
      <w:r w:rsidR="008818E0" w:rsidRPr="00F23828">
        <w:rPr>
          <w:sz w:val="24"/>
          <w:szCs w:val="24"/>
        </w:rPr>
        <w:t>simulation [11</w:t>
      </w:r>
      <w:r w:rsidR="00F23828" w:rsidRPr="00F23828">
        <w:rPr>
          <w:sz w:val="24"/>
          <w:szCs w:val="24"/>
        </w:rPr>
        <w:t>-1</w:t>
      </w:r>
      <w:r w:rsidRPr="00F23828">
        <w:rPr>
          <w:sz w:val="24"/>
          <w:szCs w:val="24"/>
        </w:rPr>
        <w:t>3]:</w:t>
      </w:r>
    </w:p>
    <w:p w:rsidR="00B930B8" w:rsidRPr="00F23828" w:rsidRDefault="00B930B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 xml:space="preserve">• </w:t>
      </w:r>
      <w:proofErr w:type="gramStart"/>
      <w:r w:rsidRPr="00F23828">
        <w:rPr>
          <w:sz w:val="24"/>
          <w:szCs w:val="24"/>
        </w:rPr>
        <w:t>system</w:t>
      </w:r>
      <w:proofErr w:type="gramEnd"/>
      <w:r w:rsidRPr="00F23828">
        <w:rPr>
          <w:sz w:val="24"/>
          <w:szCs w:val="24"/>
        </w:rPr>
        <w:t xml:space="preserve"> analysis for HMS (component and morphological);</w:t>
      </w:r>
    </w:p>
    <w:p w:rsidR="00B930B8" w:rsidRPr="00F23828" w:rsidRDefault="00B930B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 xml:space="preserve">• </w:t>
      </w:r>
      <w:proofErr w:type="gramStart"/>
      <w:r w:rsidRPr="00F23828">
        <w:rPr>
          <w:sz w:val="24"/>
          <w:szCs w:val="24"/>
        </w:rPr>
        <w:t>language</w:t>
      </w:r>
      <w:proofErr w:type="gramEnd"/>
      <w:r w:rsidRPr="00F23828">
        <w:rPr>
          <w:sz w:val="24"/>
          <w:szCs w:val="24"/>
        </w:rPr>
        <w:t xml:space="preserve"> </w:t>
      </w:r>
      <w:r w:rsidR="00F23828" w:rsidRPr="00F23828">
        <w:rPr>
          <w:sz w:val="24"/>
          <w:szCs w:val="24"/>
        </w:rPr>
        <w:t xml:space="preserve">for </w:t>
      </w:r>
      <w:r w:rsidRPr="00F23828">
        <w:rPr>
          <w:sz w:val="24"/>
          <w:szCs w:val="24"/>
        </w:rPr>
        <w:t>discrete human-computer interaction’s description;</w:t>
      </w:r>
    </w:p>
    <w:p w:rsidR="00B930B8" w:rsidRPr="00F23828" w:rsidRDefault="00F2382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 xml:space="preserve">• </w:t>
      </w:r>
      <w:proofErr w:type="gramStart"/>
      <w:r w:rsidRPr="00F23828">
        <w:rPr>
          <w:sz w:val="24"/>
          <w:szCs w:val="24"/>
        </w:rPr>
        <w:t>automatic</w:t>
      </w:r>
      <w:proofErr w:type="gramEnd"/>
      <w:r w:rsidRPr="00F23828">
        <w:rPr>
          <w:sz w:val="24"/>
          <w:szCs w:val="24"/>
        </w:rPr>
        <w:t xml:space="preserve"> assessment of the reliability of the functional network</w:t>
      </w:r>
      <w:r w:rsidR="00B930B8" w:rsidRPr="00F23828">
        <w:rPr>
          <w:sz w:val="24"/>
          <w:szCs w:val="24"/>
        </w:rPr>
        <w:t>;</w:t>
      </w:r>
    </w:p>
    <w:p w:rsidR="004C3BFC" w:rsidRPr="00F23828" w:rsidRDefault="00B930B8" w:rsidP="00F2382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 xml:space="preserve">• select optimal variant of </w:t>
      </w:r>
      <w:r w:rsidR="00F23828" w:rsidRPr="00F23828">
        <w:rPr>
          <w:sz w:val="24"/>
          <w:szCs w:val="24"/>
        </w:rPr>
        <w:t xml:space="preserve">human-computer interaction in different formulations </w:t>
      </w:r>
      <w:r w:rsidRPr="00F23828">
        <w:rPr>
          <w:sz w:val="24"/>
          <w:szCs w:val="24"/>
        </w:rPr>
        <w:t>for different tasks of ergonomic</w:t>
      </w:r>
      <w:r w:rsidR="00F23828" w:rsidRPr="00F23828">
        <w:rPr>
          <w:sz w:val="24"/>
          <w:szCs w:val="24"/>
        </w:rPr>
        <w:t>s</w:t>
      </w:r>
      <w:r w:rsidR="004C3BFC" w:rsidRPr="00F23828">
        <w:rPr>
          <w:sz w:val="24"/>
          <w:szCs w:val="24"/>
        </w:rPr>
        <w:t>:</w:t>
      </w:r>
    </w:p>
    <w:p w:rsidR="00B930B8" w:rsidRPr="00F23828" w:rsidRDefault="00B930B8" w:rsidP="004C3BFC">
      <w:pPr>
        <w:pStyle w:val="a4"/>
        <w:numPr>
          <w:ilvl w:val="0"/>
          <w:numId w:val="32"/>
        </w:numPr>
        <w:rPr>
          <w:sz w:val="24"/>
          <w:szCs w:val="24"/>
        </w:rPr>
      </w:pPr>
      <w:r w:rsidRPr="00F23828">
        <w:rPr>
          <w:sz w:val="24"/>
          <w:szCs w:val="24"/>
        </w:rPr>
        <w:t>to determine the degree of automation,</w:t>
      </w:r>
    </w:p>
    <w:p w:rsidR="00F23828" w:rsidRPr="00F23828" w:rsidRDefault="00B930B8" w:rsidP="004C3BFC">
      <w:pPr>
        <w:pStyle w:val="a4"/>
        <w:numPr>
          <w:ilvl w:val="0"/>
          <w:numId w:val="32"/>
        </w:numPr>
        <w:rPr>
          <w:sz w:val="24"/>
          <w:szCs w:val="24"/>
        </w:rPr>
      </w:pPr>
      <w:r w:rsidRPr="00F23828">
        <w:rPr>
          <w:sz w:val="24"/>
          <w:szCs w:val="24"/>
        </w:rPr>
        <w:t>calculation of the number of operators,</w:t>
      </w:r>
    </w:p>
    <w:p w:rsidR="004C3BFC" w:rsidRPr="00F23828" w:rsidRDefault="00B930B8" w:rsidP="004C3BFC">
      <w:pPr>
        <w:pStyle w:val="a4"/>
        <w:numPr>
          <w:ilvl w:val="0"/>
          <w:numId w:val="32"/>
        </w:numPr>
        <w:rPr>
          <w:sz w:val="24"/>
          <w:szCs w:val="24"/>
        </w:rPr>
      </w:pPr>
      <w:r w:rsidRPr="00F23828">
        <w:rPr>
          <w:sz w:val="24"/>
          <w:szCs w:val="24"/>
        </w:rPr>
        <w:t xml:space="preserve"> th</w:t>
      </w:r>
      <w:r w:rsidR="004C3BFC" w:rsidRPr="00F23828">
        <w:rPr>
          <w:sz w:val="24"/>
          <w:szCs w:val="24"/>
        </w:rPr>
        <w:t xml:space="preserve">e choice of activity structures </w:t>
      </w:r>
      <w:r w:rsidRPr="00F23828">
        <w:rPr>
          <w:sz w:val="24"/>
          <w:szCs w:val="24"/>
        </w:rPr>
        <w:t>and methods of operations,</w:t>
      </w:r>
    </w:p>
    <w:p w:rsidR="00B930B8" w:rsidRPr="00F23828" w:rsidRDefault="00B930B8" w:rsidP="004C3BFC">
      <w:pPr>
        <w:pStyle w:val="a4"/>
        <w:numPr>
          <w:ilvl w:val="0"/>
          <w:numId w:val="32"/>
        </w:numPr>
        <w:rPr>
          <w:sz w:val="24"/>
          <w:szCs w:val="24"/>
        </w:rPr>
      </w:pPr>
      <w:r w:rsidRPr="00F23828">
        <w:rPr>
          <w:sz w:val="24"/>
          <w:szCs w:val="24"/>
        </w:rPr>
        <w:t>the distribution of functions between operators,</w:t>
      </w:r>
    </w:p>
    <w:p w:rsidR="00B930B8" w:rsidRPr="00F23828" w:rsidRDefault="00B930B8" w:rsidP="004C3BFC">
      <w:pPr>
        <w:pStyle w:val="a4"/>
        <w:numPr>
          <w:ilvl w:val="0"/>
          <w:numId w:val="32"/>
        </w:numPr>
        <w:rPr>
          <w:sz w:val="24"/>
          <w:szCs w:val="24"/>
        </w:rPr>
      </w:pPr>
      <w:proofErr w:type="gramStart"/>
      <w:r w:rsidRPr="00F23828">
        <w:rPr>
          <w:sz w:val="24"/>
          <w:szCs w:val="24"/>
        </w:rPr>
        <w:t>defining</w:t>
      </w:r>
      <w:proofErr w:type="gramEnd"/>
      <w:r w:rsidRPr="00F23828">
        <w:rPr>
          <w:sz w:val="24"/>
          <w:szCs w:val="24"/>
        </w:rPr>
        <w:t xml:space="preserve"> activities ergono</w:t>
      </w:r>
      <w:r w:rsidR="004C3BFC" w:rsidRPr="00F23828">
        <w:rPr>
          <w:sz w:val="24"/>
          <w:szCs w:val="24"/>
        </w:rPr>
        <w:t xml:space="preserve">mic quality assurance system </w:t>
      </w:r>
      <w:r w:rsidRPr="00F23828">
        <w:rPr>
          <w:sz w:val="24"/>
          <w:szCs w:val="24"/>
        </w:rPr>
        <w:t xml:space="preserve"> others.</w:t>
      </w:r>
    </w:p>
    <w:p w:rsidR="00F23828" w:rsidRPr="00F23828" w:rsidRDefault="00F23828" w:rsidP="004C3BFC">
      <w:pPr>
        <w:pStyle w:val="a4"/>
        <w:rPr>
          <w:sz w:val="24"/>
          <w:szCs w:val="24"/>
        </w:rPr>
      </w:pPr>
    </w:p>
    <w:p w:rsidR="00B930B8" w:rsidRPr="00F23828" w:rsidRDefault="00B930B8" w:rsidP="004C3BFC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We have implemented a computer technology, that a</w:t>
      </w:r>
      <w:r w:rsidR="004C3BFC" w:rsidRPr="00F23828">
        <w:rPr>
          <w:sz w:val="24"/>
          <w:szCs w:val="24"/>
        </w:rPr>
        <w:t xml:space="preserve">llows </w:t>
      </w:r>
      <w:proofErr w:type="gramStart"/>
      <w:r w:rsidR="004C3BFC" w:rsidRPr="00F23828">
        <w:rPr>
          <w:sz w:val="24"/>
          <w:szCs w:val="24"/>
        </w:rPr>
        <w:t>to simulate</w:t>
      </w:r>
      <w:proofErr w:type="gramEnd"/>
      <w:r w:rsidR="004C3BFC" w:rsidRPr="00F23828">
        <w:rPr>
          <w:sz w:val="24"/>
          <w:szCs w:val="24"/>
        </w:rPr>
        <w:t xml:space="preserve"> interactively </w:t>
      </w:r>
      <w:r w:rsidRPr="00F23828">
        <w:rPr>
          <w:sz w:val="24"/>
          <w:szCs w:val="24"/>
        </w:rPr>
        <w:t>the HMS:</w:t>
      </w:r>
    </w:p>
    <w:p w:rsidR="00B930B8" w:rsidRPr="00F23828" w:rsidRDefault="00B930B8" w:rsidP="004C3BFC">
      <w:pPr>
        <w:pStyle w:val="a4"/>
        <w:ind w:left="720"/>
        <w:rPr>
          <w:sz w:val="24"/>
          <w:szCs w:val="24"/>
        </w:rPr>
      </w:pPr>
      <w:r w:rsidRPr="00F23828">
        <w:rPr>
          <w:sz w:val="24"/>
          <w:szCs w:val="24"/>
        </w:rPr>
        <w:t xml:space="preserve">• </w:t>
      </w:r>
      <w:proofErr w:type="gramStart"/>
      <w:r w:rsidRPr="00F23828">
        <w:rPr>
          <w:sz w:val="24"/>
          <w:szCs w:val="24"/>
        </w:rPr>
        <w:t>to</w:t>
      </w:r>
      <w:proofErr w:type="gramEnd"/>
      <w:r w:rsidRPr="00F23828">
        <w:rPr>
          <w:sz w:val="24"/>
          <w:szCs w:val="24"/>
        </w:rPr>
        <w:t xml:space="preserve"> describe;</w:t>
      </w:r>
    </w:p>
    <w:p w:rsidR="00B930B8" w:rsidRPr="00F23828" w:rsidRDefault="00B930B8" w:rsidP="004C3BFC">
      <w:pPr>
        <w:pStyle w:val="a4"/>
        <w:ind w:left="720"/>
        <w:rPr>
          <w:sz w:val="24"/>
          <w:szCs w:val="24"/>
        </w:rPr>
      </w:pPr>
      <w:r w:rsidRPr="00F23828">
        <w:rPr>
          <w:sz w:val="24"/>
          <w:szCs w:val="24"/>
        </w:rPr>
        <w:t xml:space="preserve">• </w:t>
      </w:r>
      <w:proofErr w:type="gramStart"/>
      <w:r w:rsidRPr="00F23828">
        <w:rPr>
          <w:sz w:val="24"/>
          <w:szCs w:val="24"/>
        </w:rPr>
        <w:t>to</w:t>
      </w:r>
      <w:proofErr w:type="gramEnd"/>
      <w:r w:rsidRPr="00F23828">
        <w:rPr>
          <w:sz w:val="24"/>
          <w:szCs w:val="24"/>
        </w:rPr>
        <w:t xml:space="preserve"> evaluate;</w:t>
      </w:r>
    </w:p>
    <w:p w:rsidR="00B930B8" w:rsidRPr="00F23828" w:rsidRDefault="00B930B8" w:rsidP="004C3BFC">
      <w:pPr>
        <w:pStyle w:val="a4"/>
        <w:ind w:left="720"/>
        <w:rPr>
          <w:sz w:val="24"/>
          <w:szCs w:val="24"/>
        </w:rPr>
      </w:pPr>
      <w:r w:rsidRPr="00F23828">
        <w:rPr>
          <w:sz w:val="24"/>
          <w:szCs w:val="24"/>
        </w:rPr>
        <w:t xml:space="preserve">• </w:t>
      </w:r>
      <w:proofErr w:type="gramStart"/>
      <w:r w:rsidRPr="00F23828">
        <w:rPr>
          <w:sz w:val="24"/>
          <w:szCs w:val="24"/>
        </w:rPr>
        <w:t>to</w:t>
      </w:r>
      <w:proofErr w:type="gramEnd"/>
      <w:r w:rsidRPr="00F23828">
        <w:rPr>
          <w:sz w:val="24"/>
          <w:szCs w:val="24"/>
        </w:rPr>
        <w:t xml:space="preserve"> optimize</w:t>
      </w:r>
    </w:p>
    <w:p w:rsidR="00B930B8" w:rsidRPr="00F23828" w:rsidRDefault="00B930B8" w:rsidP="00B930B8">
      <w:pPr>
        <w:pStyle w:val="a4"/>
        <w:rPr>
          <w:sz w:val="24"/>
          <w:szCs w:val="24"/>
        </w:rPr>
      </w:pPr>
      <w:proofErr w:type="gramStart"/>
      <w:r w:rsidRPr="00F23828">
        <w:rPr>
          <w:sz w:val="24"/>
          <w:szCs w:val="24"/>
        </w:rPr>
        <w:t>interaction</w:t>
      </w:r>
      <w:proofErr w:type="gramEnd"/>
      <w:r w:rsidRPr="00F23828">
        <w:rPr>
          <w:sz w:val="24"/>
          <w:szCs w:val="24"/>
        </w:rPr>
        <w:t xml:space="preserve"> of operators with software and hardware tools in HMS.</w:t>
      </w:r>
    </w:p>
    <w:p w:rsidR="00820566" w:rsidRPr="00782B6B" w:rsidRDefault="00820566" w:rsidP="00782B6B">
      <w:pPr>
        <w:pStyle w:val="a4"/>
        <w:rPr>
          <w:sz w:val="24"/>
          <w:szCs w:val="24"/>
        </w:rPr>
      </w:pPr>
      <w:r w:rsidRPr="00820566">
        <w:rPr>
          <w:sz w:val="24"/>
          <w:szCs w:val="24"/>
        </w:rPr>
        <w:t xml:space="preserve">Evaluation of the functional network is based on the technology of functional structures typing and function network folding. The structure of </w:t>
      </w:r>
      <w:r w:rsidRPr="00820566">
        <w:rPr>
          <w:sz w:val="24"/>
          <w:szCs w:val="24"/>
        </w:rPr>
        <w:lastRenderedPageBreak/>
        <w:t>the software is shown in Fig.</w:t>
      </w:r>
      <w:r>
        <w:rPr>
          <w:sz w:val="24"/>
          <w:szCs w:val="24"/>
          <w:lang w:val="uk-UA"/>
        </w:rPr>
        <w:t xml:space="preserve"> 1</w:t>
      </w:r>
      <w:r w:rsidR="00782B6B">
        <w:rPr>
          <w:sz w:val="24"/>
          <w:szCs w:val="24"/>
        </w:rPr>
        <w:t>.</w:t>
      </w:r>
      <w:r w:rsidR="00077BC4" w:rsidRPr="00077BC4">
        <w:rPr>
          <w:sz w:val="24"/>
          <w:szCs w:val="24"/>
        </w:rPr>
        <w:t xml:space="preserve"> </w:t>
      </w:r>
      <w:proofErr w:type="gramStart"/>
      <w:r w:rsidR="00782B6B">
        <w:rPr>
          <w:sz w:val="24"/>
          <w:szCs w:val="24"/>
        </w:rPr>
        <w:t>( FN</w:t>
      </w:r>
      <w:proofErr w:type="gramEnd"/>
      <w:r w:rsidR="00782B6B">
        <w:rPr>
          <w:sz w:val="24"/>
          <w:szCs w:val="24"/>
        </w:rPr>
        <w:t>-functional activity network,</w:t>
      </w:r>
      <w:r w:rsidR="00077BC4" w:rsidRPr="00077BC4">
        <w:rPr>
          <w:sz w:val="24"/>
          <w:szCs w:val="24"/>
        </w:rPr>
        <w:t xml:space="preserve"> </w:t>
      </w:r>
      <w:r w:rsidR="00782B6B" w:rsidRPr="00782B6B">
        <w:rPr>
          <w:sz w:val="24"/>
          <w:szCs w:val="24"/>
        </w:rPr>
        <w:t>TFS-type functional structure of activities</w:t>
      </w:r>
      <w:r w:rsidR="00782B6B">
        <w:rPr>
          <w:sz w:val="24"/>
          <w:szCs w:val="24"/>
        </w:rPr>
        <w:t xml:space="preserve">, </w:t>
      </w:r>
      <w:r w:rsidR="00782B6B" w:rsidRPr="00782B6B">
        <w:rPr>
          <w:sz w:val="24"/>
          <w:szCs w:val="24"/>
        </w:rPr>
        <w:t>TFU is a typical functional activity unit</w:t>
      </w:r>
      <w:r w:rsidR="00782B6B">
        <w:rPr>
          <w:sz w:val="24"/>
          <w:szCs w:val="24"/>
        </w:rPr>
        <w:t>)</w:t>
      </w:r>
    </w:p>
    <w:p w:rsidR="00820566" w:rsidRPr="00820566" w:rsidRDefault="00782B6B" w:rsidP="00820566">
      <w:pPr>
        <w:pStyle w:val="a4"/>
        <w:jc w:val="left"/>
        <w:rPr>
          <w:b/>
          <w:sz w:val="24"/>
          <w:szCs w:val="24"/>
        </w:rPr>
      </w:pPr>
      <w:r w:rsidRPr="00820566">
        <w:rPr>
          <w:b/>
          <w:noProof/>
          <w:sz w:val="24"/>
          <w:szCs w:val="24"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D0D691B" wp14:editId="2685E5EF">
                <wp:simplePos x="0" y="0"/>
                <wp:positionH relativeFrom="column">
                  <wp:posOffset>1622443</wp:posOffset>
                </wp:positionH>
                <wp:positionV relativeFrom="paragraph">
                  <wp:posOffset>105465</wp:posOffset>
                </wp:positionV>
                <wp:extent cx="4509042" cy="7207200"/>
                <wp:effectExtent l="0" t="0" r="25400" b="13335"/>
                <wp:wrapNone/>
                <wp:docPr id="74" name="Группа 7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 bwMode="auto">
                        <a:xfrm>
                          <a:off x="0" y="0"/>
                          <a:ext cx="4509042" cy="7207200"/>
                          <a:chOff x="2494" y="2948"/>
                          <a:chExt cx="6900" cy="10136"/>
                        </a:xfrm>
                      </wpg:grpSpPr>
                      <wps:wsp>
                        <wps:cNvPr id="75" name="Text Box 76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5694" y="4028"/>
                            <a:ext cx="917" cy="4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Pr="00D77398" w:rsidRDefault="00820566" w:rsidP="00820566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Description FN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76" name="Text Box 77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5694" y="5288"/>
                            <a:ext cx="1000" cy="12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Pr="00D77398" w:rsidRDefault="00820566" w:rsidP="00820566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Reduction protocol, standard t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echnology, conversion results FN.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77" name="Text Box 78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3394" y="6797"/>
                            <a:ext cx="1500" cy="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Pr="00A66595" w:rsidRDefault="00820566" w:rsidP="00820566">
                              <w:pPr>
                                <w:rPr>
                                  <w:szCs w:val="16"/>
                                </w:rPr>
                              </w:pPr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>Descript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ion FN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78" name="AutoShape 79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6266" y="4216"/>
                            <a:ext cx="1222" cy="1126"/>
                          </a:xfrm>
                          <a:prstGeom prst="flowChartMagneticDisk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Pr="00D77398" w:rsidRDefault="00820566" w:rsidP="00820566">
                              <w:pPr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D77398">
                                <w:rPr>
                                  <w:b/>
                                  <w:sz w:val="18"/>
                                  <w:szCs w:val="18"/>
                                </w:rPr>
                                <w:t>Database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79" name="AutoShape 80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294" y="6548"/>
                            <a:ext cx="1528" cy="805"/>
                          </a:xfrm>
                          <a:prstGeom prst="flowChartDocumen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Pr="00891C2B" w:rsidRDefault="00820566" w:rsidP="00820566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Template of 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input form for description of FN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80" name="AutoShape 81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5794" y="3123"/>
                            <a:ext cx="1847" cy="724"/>
                          </a:xfrm>
                          <a:prstGeom prst="flowChartDocumen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Pr="00D77398" w:rsidRDefault="00820566" w:rsidP="00820566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Form for completing the catalog on the quality of operations (MS Excel)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81" name="Line 82"/>
                        <wps:cNvCnPr/>
                        <wps:spPr bwMode="auto">
                          <a:xfrm flipH="1">
                            <a:off x="7394" y="3848"/>
                            <a:ext cx="800" cy="54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" name="AutoShape 83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794" y="3123"/>
                            <a:ext cx="1400" cy="725"/>
                          </a:xfrm>
                          <a:prstGeom prst="flowChartDocumen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Pr="00D77398" w:rsidRDefault="00820566" w:rsidP="00820566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Form for filling out TFU and TFS directories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83" name="Rectangle 84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335" y="7433"/>
                            <a:ext cx="1859" cy="28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Default="00820566" w:rsidP="00820566"/>
                            <w:p w:rsidR="00820566" w:rsidRDefault="00820566" w:rsidP="00820566"/>
                            <w:p w:rsidR="00820566" w:rsidRPr="00891C2B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 - </w:t>
                              </w:r>
                              <w:proofErr w:type="gramStart"/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>line</w:t>
                              </w:r>
                              <w:proofErr w:type="gramEnd"/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 input of F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N</w:t>
                              </w:r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 elements (TFU);</w:t>
                              </w:r>
                            </w:p>
                            <w:p w:rsidR="00820566" w:rsidRPr="00891C2B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>- select from TFU directory;</w:t>
                              </w:r>
                            </w:p>
                            <w:p w:rsidR="00820566" w:rsidRPr="00891C2B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>selection</w:t>
                              </w:r>
                              <w:proofErr w:type="gramEnd"/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 from the library of technology;</w:t>
                              </w:r>
                            </w:p>
                            <w:p w:rsidR="00820566" w:rsidRPr="00891C2B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>
                                <w:rPr>
                                  <w:sz w:val="16"/>
                                  <w:szCs w:val="16"/>
                                </w:rPr>
                                <w:t>selection</w:t>
                              </w:r>
                              <w:proofErr w:type="gram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of an existing FN</w:t>
                              </w:r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820566" w:rsidRPr="00891C2B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>
                                <w:rPr>
                                  <w:sz w:val="16"/>
                                  <w:szCs w:val="16"/>
                                </w:rPr>
                                <w:t>manipulation</w:t>
                              </w:r>
                              <w:proofErr w:type="gram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of FN</w:t>
                              </w:r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 elements;</w:t>
                              </w:r>
                            </w:p>
                            <w:p w:rsidR="00820566" w:rsidRPr="00891C2B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>viewing</w:t>
                              </w:r>
                              <w:proofErr w:type="gramEnd"/>
                              <w:r w:rsidRPr="00891C2B">
                                <w:rPr>
                                  <w:sz w:val="16"/>
                                  <w:szCs w:val="16"/>
                                </w:rPr>
                                <w:t xml:space="preserve"> and navigation through the network elements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.</w:t>
                              </w:r>
                            </w:p>
                            <w:p w:rsidR="00820566" w:rsidRDefault="00820566" w:rsidP="00820566">
                              <w:pPr>
                                <w:rPr>
                                  <w:rFonts w:ascii="Arial" w:hAnsi="Arial" w:cs="Arial"/>
                                </w:rPr>
                              </w:pP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84" name="Text Box 85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7335" y="7433"/>
                            <a:ext cx="1859" cy="375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Default="00820566" w:rsidP="00820566">
                              <w:pPr>
                                <w:rPr>
                                  <w:b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  <w:szCs w:val="16"/>
                                </w:rPr>
                                <w:t>Entering the FN</w:t>
                              </w:r>
                            </w:p>
                            <w:p w:rsidR="00820566" w:rsidRPr="00891C2B" w:rsidRDefault="00820566" w:rsidP="00820566">
                              <w:pPr>
                                <w:rPr>
                                  <w:b/>
                                  <w:sz w:val="16"/>
                                  <w:szCs w:val="16"/>
                                </w:rPr>
                              </w:pPr>
                              <w:r w:rsidRPr="00891C2B">
                                <w:rPr>
                                  <w:b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gramStart"/>
                              <w:r w:rsidRPr="00891C2B">
                                <w:rPr>
                                  <w:b/>
                                  <w:sz w:val="16"/>
                                  <w:szCs w:val="16"/>
                                </w:rPr>
                                <w:t>description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5" name="Line 86"/>
                        <wps:cNvCnPr/>
                        <wps:spPr bwMode="auto">
                          <a:xfrm>
                            <a:off x="9294" y="6908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" name="Line 87"/>
                        <wps:cNvCnPr/>
                        <wps:spPr bwMode="auto">
                          <a:xfrm flipH="1">
                            <a:off x="9194" y="8708"/>
                            <a:ext cx="1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" name="Line 88"/>
                        <wps:cNvCnPr/>
                        <wps:spPr bwMode="auto">
                          <a:xfrm flipH="1">
                            <a:off x="9194" y="5108"/>
                            <a:ext cx="2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" name="Rectangle 89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3994" y="3123"/>
                            <a:ext cx="1680" cy="3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Default="00820566" w:rsidP="00820566"/>
                            <w:p w:rsidR="00820566" w:rsidRDefault="00820566" w:rsidP="00820566"/>
                            <w:p w:rsidR="00820566" w:rsidRPr="008578BA" w:rsidRDefault="00820566" w:rsidP="00820566">
                              <w:pPr>
                                <w:ind w:left="180" w:hanging="180"/>
                                <w:rPr>
                                  <w:rFonts w:ascii="Arial" w:hAnsi="Arial" w:cs="Arial"/>
                                </w:rPr>
                              </w:pPr>
                            </w:p>
                            <w:p w:rsidR="00820566" w:rsidRPr="00D77398" w:rsidRDefault="00820566" w:rsidP="00820566">
                              <w:pPr>
                                <w:ind w:left="180" w:hanging="180"/>
                                <w:jc w:val="both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3B5479">
                                <w:rPr>
                                  <w:rFonts w:ascii="Arial" w:hAnsi="Arial" w:cs="Arial"/>
                                </w:rPr>
                                <w:t xml:space="preserve">- </w:t>
                              </w:r>
                              <w:proofErr w:type="gramStart"/>
                              <w:r w:rsidRPr="00D77398">
                                <w:t>s</w:t>
                              </w: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tep-by-step</w:t>
                              </w:r>
                              <w:proofErr w:type="gramEnd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 detection of TFU for reducing;</w:t>
                              </w:r>
                            </w:p>
                            <w:p w:rsidR="00820566" w:rsidRPr="00D77398" w:rsidRDefault="00820566" w:rsidP="00820566">
                              <w:pPr>
                                <w:ind w:left="180" w:hanging="18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formation</w:t>
                              </w:r>
                              <w:proofErr w:type="gramEnd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 of the reduction protocol;</w:t>
                              </w:r>
                            </w:p>
                            <w:p w:rsidR="00820566" w:rsidRPr="00D77398" w:rsidRDefault="00820566" w:rsidP="00820566">
                              <w:pPr>
                                <w:ind w:left="180" w:hanging="18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-  </w:t>
                              </w:r>
                              <w:proofErr w:type="gramStart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graphical</w:t>
                              </w:r>
                              <w:proofErr w:type="gramEnd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 representation of reduction steps;</w:t>
                              </w:r>
                            </w:p>
                            <w:p w:rsidR="00820566" w:rsidRPr="00D77398" w:rsidRDefault="00820566" w:rsidP="00820566">
                              <w:pPr>
                                <w:ind w:left="180" w:hanging="18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-  Addition of the directory of typical activity algorithms;</w:t>
                              </w:r>
                            </w:p>
                            <w:p w:rsidR="00820566" w:rsidRPr="00D77398" w:rsidRDefault="00820566" w:rsidP="00820566">
                              <w:pPr>
                                <w:ind w:left="180" w:hanging="18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-  </w:t>
                              </w:r>
                              <w:proofErr w:type="gramStart"/>
                              <w:r>
                                <w:rPr>
                                  <w:sz w:val="16"/>
                                  <w:szCs w:val="16"/>
                                </w:rPr>
                                <w:t>recalculation</w:t>
                              </w:r>
                              <w:proofErr w:type="gram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of FN</w:t>
                              </w: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 with new data.</w:t>
                              </w:r>
                            </w:p>
                          </w:txbxContent>
                        </wps:txbx>
                        <wps:bodyPr rot="0" vert="horz" wrap="square" lIns="18000" tIns="46800" rIns="18000" bIns="10800" anchor="t" anchorCtr="0" upright="1">
                          <a:noAutofit/>
                        </wps:bodyPr>
                      </wps:wsp>
                      <wps:wsp>
                        <wps:cNvPr id="89" name="Text Box 90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3994" y="3123"/>
                            <a:ext cx="1680" cy="643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Default="00820566" w:rsidP="00820566">
                              <w:pPr>
                                <w:rPr>
                                  <w:rFonts w:ascii="Arial" w:hAnsi="Arial" w:cs="Arial"/>
                                  <w:b/>
                                  <w:sz w:val="16"/>
                                  <w:szCs w:val="16"/>
                                </w:rPr>
                              </w:pPr>
                            </w:p>
                            <w:p w:rsidR="00820566" w:rsidRPr="00D77398" w:rsidRDefault="00820566" w:rsidP="00820566">
                              <w:pPr>
                                <w:rPr>
                                  <w:b/>
                                  <w:sz w:val="16"/>
                                  <w:szCs w:val="16"/>
                                </w:rPr>
                              </w:pPr>
                              <w:r w:rsidRPr="00D77398">
                                <w:rPr>
                                  <w:b/>
                                  <w:sz w:val="16"/>
                                  <w:szCs w:val="16"/>
                                </w:rPr>
                                <w:t>Step-by-step reducing</w:t>
                              </w:r>
                              <w:r>
                                <w:rPr>
                                  <w:b/>
                                  <w:sz w:val="16"/>
                                  <w:szCs w:val="16"/>
                                </w:rPr>
                                <w:t xml:space="preserve"> FN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90" name="Line 91"/>
                        <wps:cNvCnPr/>
                        <wps:spPr bwMode="auto">
                          <a:xfrm>
                            <a:off x="5694" y="5108"/>
                            <a:ext cx="572" cy="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" name="Line 92"/>
                        <wps:cNvCnPr/>
                        <wps:spPr bwMode="auto">
                          <a:xfrm flipH="1" flipV="1">
                            <a:off x="5594" y="4523"/>
                            <a:ext cx="7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" name="Line 93"/>
                        <wps:cNvCnPr/>
                        <wps:spPr bwMode="auto">
                          <a:xfrm>
                            <a:off x="7183" y="5342"/>
                            <a:ext cx="11" cy="372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" name="Line 94"/>
                        <wps:cNvCnPr/>
                        <wps:spPr bwMode="auto">
                          <a:xfrm>
                            <a:off x="7194" y="9068"/>
                            <a:ext cx="15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" name="Rectangle 95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4594" y="8546"/>
                            <a:ext cx="2200" cy="178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Default="00820566" w:rsidP="00820566"/>
                            <w:p w:rsidR="00820566" w:rsidRDefault="00820566" w:rsidP="00820566"/>
                            <w:p w:rsidR="00820566" w:rsidRPr="00A66595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>- Accumulation of the result when modeling one of the operations of the algorithm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</w:p>
                            <w:p w:rsidR="00820566" w:rsidRPr="00A66595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>- Accumulation of performance indicators for typical functioning algorithms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8000" tIns="45720" rIns="18000" bIns="10800" anchor="t" anchorCtr="0" upright="1">
                          <a:noAutofit/>
                        </wps:bodyPr>
                      </wps:wsp>
                      <wps:wsp>
                        <wps:cNvPr id="95" name="Text Box 96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4594" y="8348"/>
                            <a:ext cx="2200" cy="720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Default="00820566" w:rsidP="00820566">
                              <w:pPr>
                                <w:rPr>
                                  <w:rFonts w:ascii="Arial" w:hAnsi="Arial" w:cs="Arial"/>
                                  <w:b/>
                                  <w:sz w:val="16"/>
                                  <w:szCs w:val="16"/>
                                </w:rPr>
                              </w:pPr>
                            </w:p>
                            <w:p w:rsidR="00820566" w:rsidRPr="00A66595" w:rsidRDefault="00820566" w:rsidP="00820566">
                              <w:pPr>
                                <w:rPr>
                                  <w:b/>
                                  <w:sz w:val="16"/>
                                  <w:szCs w:val="16"/>
                                </w:rPr>
                              </w:pPr>
                              <w:r w:rsidRPr="00A66595">
                                <w:rPr>
                                  <w:b/>
                                  <w:sz w:val="16"/>
                                  <w:szCs w:val="16"/>
                                </w:rPr>
                                <w:t xml:space="preserve">Modeling and </w:t>
                              </w:r>
                              <w:proofErr w:type="gramStart"/>
                              <w:r w:rsidRPr="00A66595">
                                <w:rPr>
                                  <w:b/>
                                  <w:sz w:val="16"/>
                                  <w:szCs w:val="16"/>
                                </w:rPr>
                                <w:t xml:space="preserve">analysis  </w:t>
                              </w:r>
                              <w:r>
                                <w:rPr>
                                  <w:b/>
                                  <w:sz w:val="16"/>
                                  <w:szCs w:val="16"/>
                                </w:rPr>
                                <w:t>FN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96" name="Line 97"/>
                        <wps:cNvCnPr/>
                        <wps:spPr bwMode="auto">
                          <a:xfrm>
                            <a:off x="6994" y="5397"/>
                            <a:ext cx="0" cy="17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Line 98"/>
                        <wps:cNvCnPr/>
                        <wps:spPr bwMode="auto">
                          <a:xfrm flipH="1">
                            <a:off x="5655" y="7162"/>
                            <a:ext cx="0" cy="27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AutoShape 99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4586" y="7433"/>
                            <a:ext cx="1986" cy="764"/>
                          </a:xfrm>
                          <a:prstGeom prst="flowChartDocumen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Pr="00A66595" w:rsidRDefault="00820566" w:rsidP="00820566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>Form for selecting the simulated operation and results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99" name="Line 100"/>
                        <wps:cNvCnPr/>
                        <wps:spPr bwMode="auto">
                          <a:xfrm>
                            <a:off x="5655" y="920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Line 101"/>
                        <wps:cNvCnPr/>
                        <wps:spPr bwMode="auto">
                          <a:xfrm>
                            <a:off x="5494" y="8197"/>
                            <a:ext cx="0" cy="15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" name="Line 102"/>
                        <wps:cNvCnPr/>
                        <wps:spPr bwMode="auto">
                          <a:xfrm flipH="1" flipV="1">
                            <a:off x="3394" y="7147"/>
                            <a:ext cx="36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Line 103"/>
                        <wps:cNvCnPr/>
                        <wps:spPr bwMode="auto">
                          <a:xfrm>
                            <a:off x="3394" y="7147"/>
                            <a:ext cx="0" cy="2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" name="Line 104"/>
                        <wps:cNvCnPr/>
                        <wps:spPr bwMode="auto">
                          <a:xfrm flipV="1">
                            <a:off x="6894" y="11948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04" name="Group 105"/>
                        <wpg:cNvGrpSpPr>
                          <a:grpSpLocks noChangeAspect="1"/>
                        </wpg:cNvGrpSpPr>
                        <wpg:grpSpPr bwMode="auto">
                          <a:xfrm>
                            <a:off x="2494" y="4872"/>
                            <a:ext cx="1400" cy="1316"/>
                            <a:chOff x="2494" y="4872"/>
                            <a:chExt cx="1400" cy="1400"/>
                          </a:xfrm>
                        </wpg:grpSpPr>
                        <wps:wsp>
                          <wps:cNvPr id="105" name="AutoShape 106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2494" y="4872"/>
                              <a:ext cx="1400" cy="1400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6" name="Text Box 107"/>
                          <wps:cNvSpPr txBox="1">
                            <a:spLocks noChangeAspect="1" noChangeArrowheads="1"/>
                          </wps:cNvSpPr>
                          <wps:spPr bwMode="auto">
                            <a:xfrm>
                              <a:off x="2594" y="5288"/>
                              <a:ext cx="980" cy="7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820566" w:rsidRPr="00D77398" w:rsidRDefault="00820566" w:rsidP="00820566">
                                <w:pPr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D77398">
                                  <w:rPr>
                                    <w:sz w:val="16"/>
                                    <w:szCs w:val="16"/>
                                  </w:rPr>
                                  <w:t>Mathematical Models Library of TFS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g:grpSp>
                        <wpg:cNvPr id="107" name="Group 108"/>
                        <wpg:cNvGrpSpPr>
                          <a:grpSpLocks noChangeAspect="1"/>
                        </wpg:cNvGrpSpPr>
                        <wpg:grpSpPr bwMode="auto">
                          <a:xfrm>
                            <a:off x="2594" y="3308"/>
                            <a:ext cx="1275" cy="1384"/>
                            <a:chOff x="2494" y="3308"/>
                            <a:chExt cx="1275" cy="1384"/>
                          </a:xfrm>
                        </wpg:grpSpPr>
                        <wps:wsp>
                          <wps:cNvPr id="108" name="AutoShape 109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2494" y="3308"/>
                              <a:ext cx="1275" cy="138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9" name="Text Box 110"/>
                          <wps:cNvSpPr txBox="1">
                            <a:spLocks noChangeAspect="1" noChangeArrowheads="1"/>
                          </wps:cNvSpPr>
                          <wps:spPr bwMode="auto">
                            <a:xfrm>
                              <a:off x="2594" y="3668"/>
                              <a:ext cx="892" cy="7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820566" w:rsidRPr="00D77398" w:rsidRDefault="00820566" w:rsidP="00820566">
                                <w:pPr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D77398">
                                  <w:rPr>
                                    <w:sz w:val="16"/>
                                    <w:szCs w:val="16"/>
                                  </w:rPr>
                                  <w:t>Library of reducing rules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110" name="Line 111"/>
                        <wps:cNvCnPr/>
                        <wps:spPr bwMode="auto">
                          <a:xfrm flipV="1">
                            <a:off x="3694" y="3848"/>
                            <a:ext cx="400" cy="17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" name="Line 112"/>
                        <wps:cNvCnPr/>
                        <wps:spPr bwMode="auto">
                          <a:xfrm flipV="1">
                            <a:off x="3694" y="5108"/>
                            <a:ext cx="400" cy="16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13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2752" y="7433"/>
                            <a:ext cx="1681" cy="28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Default="00820566" w:rsidP="00820566"/>
                            <w:p w:rsidR="00820566" w:rsidRDefault="00820566" w:rsidP="00820566"/>
                            <w:p w:rsidR="00820566" w:rsidRDefault="00820566" w:rsidP="00820566">
                              <w:pPr>
                                <w:ind w:left="180" w:hanging="180"/>
                                <w:rPr>
                                  <w:rFonts w:ascii="Arial" w:hAnsi="Arial" w:cs="Arial"/>
                                  <w:sz w:val="18"/>
                                  <w:szCs w:val="18"/>
                                  <w:lang w:val="ru-RU"/>
                                </w:rPr>
                              </w:pPr>
                            </w:p>
                            <w:p w:rsidR="00820566" w:rsidRPr="00A66595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>
                                <w:rPr>
                                  <w:sz w:val="16"/>
                                  <w:szCs w:val="16"/>
                                </w:rPr>
                                <w:t>automatic</w:t>
                              </w:r>
                              <w:proofErr w:type="gram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detection </w:t>
                              </w:r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>of TFS for reducing;</w:t>
                              </w:r>
                            </w:p>
                            <w:p w:rsidR="00820566" w:rsidRPr="00A66595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>formation</w:t>
                              </w:r>
                              <w:proofErr w:type="gramEnd"/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 xml:space="preserve"> of a reduction protocol;</w:t>
                              </w:r>
                            </w:p>
                            <w:p w:rsidR="00820566" w:rsidRPr="00A66595" w:rsidRDefault="00820566" w:rsidP="00820566">
                              <w:pPr>
                                <w:ind w:left="100" w:hanging="100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>graphic</w:t>
                              </w:r>
                              <w:proofErr w:type="gramEnd"/>
                              <w:r w:rsidRPr="00A66595">
                                <w:rPr>
                                  <w:sz w:val="16"/>
                                  <w:szCs w:val="16"/>
                                </w:rPr>
                                <w:t xml:space="preserve"> representation of reduction steps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Text Box 114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2752" y="7433"/>
                            <a:ext cx="1681" cy="735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Default="00820566" w:rsidP="00820566">
                              <w:pPr>
                                <w:rPr>
                                  <w:rFonts w:ascii="Arial" w:hAnsi="Arial" w:cs="Arial"/>
                                  <w:b/>
                                  <w:sz w:val="16"/>
                                  <w:szCs w:val="16"/>
                                </w:rPr>
                              </w:pPr>
                            </w:p>
                            <w:p w:rsidR="00820566" w:rsidRDefault="00820566" w:rsidP="00820566">
                              <w:pPr>
                                <w:rPr>
                                  <w:rFonts w:ascii="Arial" w:hAnsi="Arial" w:cs="Arial"/>
                                  <w:b/>
                                  <w:sz w:val="16"/>
                                  <w:szCs w:val="16"/>
                                </w:rPr>
                              </w:pPr>
                            </w:p>
                            <w:p w:rsidR="00820566" w:rsidRPr="00A66595" w:rsidRDefault="00820566" w:rsidP="00820566">
                              <w:pPr>
                                <w:rPr>
                                  <w:b/>
                                  <w:sz w:val="16"/>
                                  <w:szCs w:val="16"/>
                                </w:rPr>
                              </w:pPr>
                              <w:r w:rsidRPr="00A66595">
                                <w:rPr>
                                  <w:b/>
                                  <w:sz w:val="16"/>
                                  <w:szCs w:val="16"/>
                                </w:rPr>
                                <w:t>Automatic reducing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g:grpSp>
                        <wpg:cNvPr id="114" name="Group 115"/>
                        <wpg:cNvGrpSpPr>
                          <a:grpSpLocks noChangeAspect="1"/>
                        </wpg:cNvGrpSpPr>
                        <wpg:grpSpPr bwMode="auto">
                          <a:xfrm>
                            <a:off x="6294" y="12308"/>
                            <a:ext cx="2133" cy="776"/>
                            <a:chOff x="4734" y="4374"/>
                            <a:chExt cx="1800" cy="1080"/>
                          </a:xfrm>
                        </wpg:grpSpPr>
                        <wps:wsp>
                          <wps:cNvPr id="115" name="AutoShape 116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4734" y="4374"/>
                              <a:ext cx="1800" cy="1080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6" name="Text Box 117"/>
                          <wps:cNvSpPr txBox="1">
                            <a:spLocks noChangeAspect="1" noChangeArrowheads="1"/>
                          </wps:cNvSpPr>
                          <wps:spPr bwMode="auto">
                            <a:xfrm>
                              <a:off x="4914" y="4734"/>
                              <a:ext cx="1260" cy="54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820566" w:rsidRPr="00A66595" w:rsidRDefault="00820566" w:rsidP="00820566">
                                <w:pPr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FN</w:t>
                                </w:r>
                                <w:r w:rsidRPr="00A66595">
                                  <w:rPr>
                                    <w:sz w:val="16"/>
                                    <w:szCs w:val="16"/>
                                  </w:rPr>
                                  <w:t xml:space="preserve"> description rules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117" name="Line 118"/>
                        <wps:cNvCnPr/>
                        <wps:spPr bwMode="auto">
                          <a:xfrm flipV="1">
                            <a:off x="5394" y="11948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AutoShape 119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4894" y="11588"/>
                            <a:ext cx="2445" cy="36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Pr="00A66595" w:rsidRDefault="00820566" w:rsidP="00820566">
                              <w:pPr>
                                <w:rPr>
                                  <w:b/>
                                </w:rPr>
                              </w:pPr>
                              <w:r w:rsidRPr="00A66595">
                                <w:rPr>
                                  <w:b/>
                                </w:rPr>
                                <w:t>User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19" name="Line 120"/>
                        <wps:cNvCnPr/>
                        <wps:spPr bwMode="auto">
                          <a:xfrm flipV="1">
                            <a:off x="6194" y="11228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21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2994" y="10868"/>
                            <a:ext cx="6264" cy="3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Pr="00A66595" w:rsidRDefault="00820566" w:rsidP="00820566">
                              <w:pPr>
                                <w:rPr>
                                  <w:b/>
                                </w:rPr>
                              </w:pPr>
                              <w:r w:rsidRPr="00A66595">
                                <w:rPr>
                                  <w:b/>
                                </w:rPr>
                                <w:t>User interface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21" name="Rectangle 122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7894" y="4388"/>
                            <a:ext cx="1300" cy="18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Default="00820566" w:rsidP="00820566"/>
                            <w:p w:rsidR="00820566" w:rsidRDefault="00820566" w:rsidP="00820566">
                              <w:pPr>
                                <w:rPr>
                                  <w:rFonts w:ascii="Arial" w:hAnsi="Arial" w:cs="Arial"/>
                                </w:rPr>
                              </w:pPr>
                            </w:p>
                            <w:p w:rsidR="00820566" w:rsidRPr="00D77398" w:rsidRDefault="00820566" w:rsidP="00820566">
                              <w:pPr>
                                <w:ind w:left="180" w:hanging="180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the</w:t>
                              </w:r>
                              <w:proofErr w:type="gramEnd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 TFU 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directory;</w:t>
                              </w:r>
                            </w:p>
                            <w:p w:rsidR="00820566" w:rsidRPr="00D77398" w:rsidRDefault="00820566" w:rsidP="00820566">
                              <w:pPr>
                                <w:ind w:left="180" w:hanging="180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the</w:t>
                              </w:r>
                              <w:proofErr w:type="gramEnd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 TFS directory;</w:t>
                              </w:r>
                            </w:p>
                            <w:p w:rsidR="00820566" w:rsidRPr="00D77398" w:rsidRDefault="00820566" w:rsidP="00820566">
                              <w:pPr>
                                <w:ind w:left="180" w:hanging="180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proofErr w:type="gramStart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>catalog</w:t>
                              </w:r>
                              <w:proofErr w:type="gramEnd"/>
                              <w:r w:rsidRPr="00D77398">
                                <w:rPr>
                                  <w:sz w:val="16"/>
                                  <w:szCs w:val="16"/>
                                </w:rPr>
                                <w:t xml:space="preserve"> on the quality of operations.</w:t>
                              </w:r>
                            </w:p>
                          </w:txbxContent>
                        </wps:txbx>
                        <wps:bodyPr rot="0" vert="horz" wrap="square" lIns="18000" tIns="10800" rIns="54000" bIns="10800" anchor="t" anchorCtr="0" upright="1">
                          <a:noAutofit/>
                        </wps:bodyPr>
                      </wps:wsp>
                      <wps:wsp>
                        <wps:cNvPr id="122" name="Text Box 123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7894" y="4208"/>
                            <a:ext cx="1300" cy="635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0566" w:rsidRPr="00D77398" w:rsidRDefault="00820566" w:rsidP="00820566">
                              <w:pPr>
                                <w:rPr>
                                  <w:b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  <w:szCs w:val="16"/>
                                </w:rPr>
                                <w:t xml:space="preserve">      </w:t>
                              </w:r>
                              <w:r w:rsidRPr="00D77398">
                                <w:rPr>
                                  <w:b/>
                                  <w:sz w:val="16"/>
                                  <w:szCs w:val="16"/>
                                </w:rPr>
                                <w:t>Support of the</w:t>
                              </w:r>
                            </w:p>
                            <w:p w:rsidR="00820566" w:rsidRPr="00D77398" w:rsidRDefault="00820566" w:rsidP="00820566">
                              <w:pPr>
                                <w:rPr>
                                  <w:b/>
                                  <w:sz w:val="16"/>
                                  <w:szCs w:val="16"/>
                                </w:rPr>
                              </w:pPr>
                              <w:r w:rsidRPr="00D77398">
                                <w:rPr>
                                  <w:b/>
                                  <w:sz w:val="16"/>
                                  <w:szCs w:val="16"/>
                                </w:rPr>
                                <w:t xml:space="preserve">  </w:t>
                              </w:r>
                              <w:proofErr w:type="gramStart"/>
                              <w:r w:rsidRPr="00D77398">
                                <w:rPr>
                                  <w:b/>
                                  <w:sz w:val="16"/>
                                  <w:szCs w:val="16"/>
                                </w:rPr>
                                <w:t>reference</w:t>
                              </w:r>
                              <w:proofErr w:type="gramEnd"/>
                              <w:r w:rsidRPr="00D77398">
                                <w:rPr>
                                  <w:b/>
                                  <w:sz w:val="16"/>
                                  <w:szCs w:val="16"/>
                                </w:rPr>
                                <w:t xml:space="preserve"> database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23" name="Line 124"/>
                        <wps:cNvCnPr/>
                        <wps:spPr bwMode="auto">
                          <a:xfrm flipH="1">
                            <a:off x="8794" y="6908"/>
                            <a:ext cx="5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Line 125"/>
                        <wps:cNvCnPr/>
                        <wps:spPr bwMode="auto">
                          <a:xfrm flipH="1" flipV="1">
                            <a:off x="7394" y="5222"/>
                            <a:ext cx="400" cy="12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" name="Line 126"/>
                        <wps:cNvCnPr/>
                        <wps:spPr bwMode="auto">
                          <a:xfrm>
                            <a:off x="9194" y="4748"/>
                            <a:ext cx="2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Line 127"/>
                        <wps:cNvCnPr/>
                        <wps:spPr bwMode="auto">
                          <a:xfrm flipH="1" flipV="1">
                            <a:off x="9394" y="2948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7" name="Line 128"/>
                        <wps:cNvCnPr/>
                        <wps:spPr bwMode="auto">
                          <a:xfrm flipH="1">
                            <a:off x="6794" y="2948"/>
                            <a:ext cx="26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Line 129"/>
                        <wps:cNvCnPr/>
                        <wps:spPr bwMode="auto">
                          <a:xfrm flipH="1">
                            <a:off x="6794" y="2948"/>
                            <a:ext cx="0" cy="15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" name="Line 130"/>
                        <wps:cNvCnPr/>
                        <wps:spPr bwMode="auto">
                          <a:xfrm>
                            <a:off x="8994" y="2948"/>
                            <a:ext cx="0" cy="17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0" name="Line 131"/>
                        <wps:cNvCnPr/>
                        <wps:spPr bwMode="auto">
                          <a:xfrm>
                            <a:off x="6794" y="3668"/>
                            <a:ext cx="0" cy="66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" name="Line 132"/>
                        <wps:cNvCnPr/>
                        <wps:spPr bwMode="auto">
                          <a:xfrm>
                            <a:off x="2694" y="10688"/>
                            <a:ext cx="67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" name="Line 133"/>
                        <wps:cNvCnPr/>
                        <wps:spPr bwMode="auto">
                          <a:xfrm flipV="1">
                            <a:off x="9394" y="5108"/>
                            <a:ext cx="0" cy="558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" name="Line 134"/>
                        <wps:cNvCnPr/>
                        <wps:spPr bwMode="auto">
                          <a:xfrm flipH="1" flipV="1">
                            <a:off x="3694" y="10328"/>
                            <a:ext cx="0" cy="3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4" name="Line 135"/>
                        <wps:cNvCnPr/>
                        <wps:spPr bwMode="auto">
                          <a:xfrm flipV="1">
                            <a:off x="2694" y="6447"/>
                            <a:ext cx="0" cy="424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" name="Line 136"/>
                        <wps:cNvCnPr/>
                        <wps:spPr bwMode="auto">
                          <a:xfrm>
                            <a:off x="2694" y="6447"/>
                            <a:ext cx="132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" name="Line 137"/>
                        <wps:cNvCnPr/>
                        <wps:spPr bwMode="auto">
                          <a:xfrm flipV="1">
                            <a:off x="5794" y="10328"/>
                            <a:ext cx="0" cy="32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" name="Line 138"/>
                        <wps:cNvCnPr/>
                        <wps:spPr bwMode="auto">
                          <a:xfrm flipV="1">
                            <a:off x="6094" y="10688"/>
                            <a:ext cx="0" cy="17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38" name="Group 139"/>
                        <wpg:cNvGrpSpPr>
                          <a:grpSpLocks noChangeAspect="1"/>
                        </wpg:cNvGrpSpPr>
                        <wpg:grpSpPr bwMode="auto">
                          <a:xfrm>
                            <a:off x="3894" y="12308"/>
                            <a:ext cx="2267" cy="776"/>
                            <a:chOff x="4734" y="4374"/>
                            <a:chExt cx="1800" cy="1080"/>
                          </a:xfrm>
                        </wpg:grpSpPr>
                        <wps:wsp>
                          <wps:cNvPr id="139" name="AutoShape 140"/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4734" y="4374"/>
                              <a:ext cx="1800" cy="1080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0" name="Text Box 141"/>
                          <wps:cNvSpPr txBox="1">
                            <a:spLocks noChangeAspect="1" noChangeArrowheads="1"/>
                          </wps:cNvSpPr>
                          <wps:spPr bwMode="auto">
                            <a:xfrm>
                              <a:off x="4914" y="4734"/>
                              <a:ext cx="1260" cy="54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820566" w:rsidRPr="00A66595" w:rsidRDefault="00820566" w:rsidP="00820566">
                                <w:pPr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The generalized structure FN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141" name="Line 142"/>
                        <wps:cNvCnPr/>
                        <wps:spPr bwMode="auto">
                          <a:xfrm flipV="1">
                            <a:off x="8394" y="10328"/>
                            <a:ext cx="11" cy="37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" name="Text Box 143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3997" y="3128"/>
                            <a:ext cx="305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Pr="00D77398" w:rsidRDefault="00820566" w:rsidP="00820566">
                              <w:pPr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D77398">
                                <w:rPr>
                                  <w:b/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3" name="Text Box 144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2794" y="7448"/>
                            <a:ext cx="306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Pr="00DA245C" w:rsidRDefault="00820566" w:rsidP="00820566">
                              <w:pPr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DA245C">
                                <w:rPr>
                                  <w:b/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4" name="Text Box 145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7894" y="4208"/>
                            <a:ext cx="306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Pr="009D3D68" w:rsidRDefault="00820566" w:rsidP="00820566">
                              <w:pPr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9D3D68">
                                <w:rPr>
                                  <w:b/>
                                  <w:sz w:val="18"/>
                                  <w:szCs w:val="18"/>
                                </w:rPr>
                                <w:t>3</w:t>
                              </w:r>
                              <w:r>
                                <w:rPr>
                                  <w:b/>
                                  <w:sz w:val="18"/>
                                  <w:szCs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5" name="Text Box 146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7335" y="7422"/>
                            <a:ext cx="306" cy="3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Pr="00A66595" w:rsidRDefault="00820566" w:rsidP="00820566">
                              <w:pPr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A66595">
                                <w:rPr>
                                  <w:b/>
                                  <w:sz w:val="18"/>
                                  <w:szCs w:val="1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6" name="Text Box 147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4594" y="8348"/>
                            <a:ext cx="305" cy="3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20566" w:rsidRPr="00A66595" w:rsidRDefault="00820566" w:rsidP="00820566">
                              <w:pPr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A66595">
                                <w:rPr>
                                  <w:b/>
                                  <w:sz w:val="18"/>
                                  <w:szCs w:val="18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4" o:spid="_x0000_s1026" style="position:absolute;left:0;text-align:left;margin-left:127.75pt;margin-top:8.3pt;width:355.05pt;height:567.5pt;z-index:251659264" coordorigin="2494,2948" coordsize="6900,101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">
                <o:lock v:ext="edit" aspectratio="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6" o:spid="_x0000_s1027" type="#_x0000_t202" style="position:absolute;left:5694;top:4028;width:917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EuqcEA&#10;AADbAAAADwAAAGRycy9kb3ducmV2LnhtbESPQWvCQBSE74X+h+UJ3urG1lqJrtKWFLxWpedH9pmN&#10;5r0N2VXjv+8KgsdhZr5hFqueG3WmLtReDIxHGSiS0ttaKgO77c/LDFSIKBYbL2TgSgFWy+enBebW&#10;X+SXzptYqQSRkKMBF2Obax1KR4xh5FuS5O19xxiT7CptO7wkODf6NcummrGWtOCwpW9H5XFzYgNF&#10;OOwn42LNb1z/oWZ3tKevwpjhoP+cg4rUx0f43l5bAx/vcPuSfoBe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JRLqnBAAAA2wAAAA8AAAAAAAAAAAAAAAAAmAIAAGRycy9kb3du&#10;cmV2LnhtbFBLBQYAAAAABAAEAPUAAACGAwAAAAA=&#10;" stroked="f">
                  <o:lock v:ext="edit" aspectratio="t"/>
                  <v:textbox inset=".5mm,.3mm,.5mm,.3mm">
                    <w:txbxContent>
                      <w:p w:rsidR="00820566" w:rsidRPr="00D77398" w:rsidRDefault="00820566" w:rsidP="00820566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Description FN</w:t>
                        </w:r>
                      </w:p>
                    </w:txbxContent>
                  </v:textbox>
                </v:shape>
                <v:shape id="Text Box 77" o:spid="_x0000_s1028" type="#_x0000_t202" style="position:absolute;left:5694;top:5288;width:1000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Ow3sEA&#10;AADbAAAADwAAAGRycy9kb3ducmV2LnhtbESPX2vCQBDE3wt+h2OFvtWLrWiJntKWCL76hz4vuTUX&#10;ze6F3Knx23uFgo/DzPyGWax6btSVulB7MTAeZaBISm9rqQwc9uu3T1AholhsvJCBOwVYLQcvC8yt&#10;v8mWrrtYqQSRkKMBF2Obax1KR4xh5FuS5B19xxiT7CptO7wlODf6PcummrGWtOCwpR9H5Xl3YQNF&#10;OB0n42LDH1z/omZ3tpfvwpjXYf81BxWpj8/wf3tjDcym8Pcl/QC9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DsN7BAAAA2wAAAA8AAAAAAAAAAAAAAAAAmAIAAGRycy9kb3du&#10;cmV2LnhtbFBLBQYAAAAABAAEAPUAAACGAwAAAAA=&#10;" stroked="f">
                  <o:lock v:ext="edit" aspectratio="t"/>
                  <v:textbox inset=".5mm,.3mm,.5mm,.3mm">
                    <w:txbxContent>
                      <w:p w:rsidR="00820566" w:rsidRPr="00D77398" w:rsidRDefault="00820566" w:rsidP="00820566">
                        <w:pPr>
                          <w:rPr>
                            <w:sz w:val="16"/>
                            <w:szCs w:val="16"/>
                          </w:rPr>
                        </w:pPr>
                        <w:r w:rsidRPr="00D77398">
                          <w:rPr>
                            <w:sz w:val="16"/>
                            <w:szCs w:val="16"/>
                          </w:rPr>
                          <w:t>Reduction protocol, standard t</w:t>
                        </w:r>
                        <w:r>
                          <w:rPr>
                            <w:sz w:val="16"/>
                            <w:szCs w:val="16"/>
                          </w:rPr>
                          <w:t>echnology, conversion results FN.</w:t>
                        </w:r>
                      </w:p>
                    </w:txbxContent>
                  </v:textbox>
                </v:shape>
                <v:shape id="Text Box 78" o:spid="_x0000_s1029" type="#_x0000_t202" style="position:absolute;left:3394;top:6797;width:1500;height:3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8VRcEA&#10;AADbAAAADwAAAGRycy9kb3ducmV2LnhtbESPQWvCQBSE7wX/w/IK3upGK1Wiq2hJwWtVPD+yz2xq&#10;3tuQXTX++65Q6HGYmW+Y5brnRt2oC7UXA+NRBoqk9LaWysDx8PU2BxUiisXGCxl4UID1avCyxNz6&#10;u3zTbR8rlSAScjTgYmxzrUPpiDGMfEuSvLPvGGOSXaVth/cE50ZPsuxDM9aSFhy29OmovOyvbKAI&#10;P+fpuNjxO9cn1Owu9rotjBm+9psFqEh9/A//tXfWwGwGzy/pB+jV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3PFUXBAAAA2wAAAA8AAAAAAAAAAAAAAAAAmAIAAGRycy9kb3du&#10;cmV2LnhtbFBLBQYAAAAABAAEAPUAAACGAwAAAAA=&#10;" stroked="f">
                  <o:lock v:ext="edit" aspectratio="t"/>
                  <v:textbox inset=".5mm,.3mm,.5mm,.3mm">
                    <w:txbxContent>
                      <w:p w:rsidR="00820566" w:rsidRPr="00A66595" w:rsidRDefault="00820566" w:rsidP="00820566">
                        <w:pPr>
                          <w:rPr>
                            <w:szCs w:val="16"/>
                          </w:rPr>
                        </w:pPr>
                        <w:r w:rsidRPr="00A66595">
                          <w:rPr>
                            <w:sz w:val="16"/>
                            <w:szCs w:val="16"/>
                          </w:rPr>
                          <w:t>Descript</w:t>
                        </w:r>
                        <w:r>
                          <w:rPr>
                            <w:sz w:val="16"/>
                            <w:szCs w:val="16"/>
                          </w:rPr>
                          <w:t>ion FN</w:t>
                        </w:r>
                      </w:p>
                    </w:txbxContent>
                  </v:textbox>
                </v:shape>
                <v:shapetype id="_x0000_t132" coordsize="21600,21600" o:spt="132" path="m10800,qx,3391l,18209qy10800,21600,21600,18209l21600,3391qy10800,xem,3391nfqy10800,6782,21600,3391e">
                  <v:path o:extrusionok="f" gradientshapeok="t" o:connecttype="custom" o:connectlocs="10800,6782;10800,0;0,10800;10800,21600;21600,10800" o:connectangles="270,270,180,90,0" textboxrect="0,6782,21600,18209"/>
                </v:shapetype>
                <v:shape id="AutoShape 79" o:spid="_x0000_s1030" type="#_x0000_t132" style="position:absolute;left:6266;top:4216;width:1222;height:11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PRisAA&#10;AADbAAAADwAAAGRycy9kb3ducmV2LnhtbERPz2vCMBS+D/wfwhN2m8mEOemMZYjCYF5Wu/ujeW2z&#10;NS+lSWv9781hsOPH93uXz64TEw3BetbwvFIgiCtvLDcaysvpaQsiRGSDnWfScKMA+X7xsMPM+Ct/&#10;0VTERqQQDhlqaGPsMylD1ZLDsPI9ceJqPziMCQ6NNANeU7jr5FqpjXRoOTW02NOhpeq3GJ2G4+cP&#10;34rtefyuzy91OdmytEpp/bic399ARJrjv/jP/WE0vKax6Uv6AXJ/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YPRisAAAADbAAAADwAAAAAAAAAAAAAAAACYAgAAZHJzL2Rvd25y&#10;ZXYueG1sUEsFBgAAAAAEAAQA9QAAAIUDAAAAAA==&#10;">
                  <o:lock v:ext="edit" aspectratio="t"/>
                  <v:textbox inset=".5mm,.3mm,.5mm,.3mm">
                    <w:txbxContent>
                      <w:p w:rsidR="00820566" w:rsidRPr="00D77398" w:rsidRDefault="00820566" w:rsidP="00820566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  <w:r w:rsidRPr="00D77398">
                          <w:rPr>
                            <w:b/>
                            <w:sz w:val="18"/>
                            <w:szCs w:val="18"/>
                          </w:rPr>
                          <w:t>Database</w:t>
                        </w:r>
                      </w:p>
                    </w:txbxContent>
                  </v:textbox>
                </v:shape>
                <v:shapetype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  <v:stroke joinstyle="miter"/>
                  <v:path o:connecttype="custom" o:connectlocs="10800,0;0,10800;10800,20400;21600,10800" textboxrect="0,0,21600,17322"/>
                </v:shapetype>
                <v:shape id="AutoShape 80" o:spid="_x0000_s1031" type="#_x0000_t114" style="position:absolute;left:7294;top:6548;width:1528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QKpcUA&#10;AADbAAAADwAAAGRycy9kb3ducmV2LnhtbESPW2vCQBSE3wX/w3IKvummgrfoKuIFixSst/dD9pgE&#10;s2dDdjWxv75bKPRxmJlvmNmiMYV4UuVyywreexEI4sTqnFMFl/O2OwbhPLLGwjIpeJGDxbzdmmGs&#10;bc1Hep58KgKEXYwKMu/LWEqXZGTQ9WxJHLybrQz6IKtU6grrADeF7EfRUBrMOSxkWNIqo+R+ehgF&#10;9fo6OLy+drdNcVjvR8v9uN5+fyrVeWuWUxCeGv8f/mt/aAWjCfx+CT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ZAqlxQAAANsAAAAPAAAAAAAAAAAAAAAAAJgCAABkcnMv&#10;ZG93bnJldi54bWxQSwUGAAAAAAQABAD1AAAAigMAAAAA&#10;">
                  <o:lock v:ext="edit" aspectratio="t"/>
                  <v:textbox inset=".5mm,.3mm,.5mm,.3mm">
                    <w:txbxContent>
                      <w:p w:rsidR="00820566" w:rsidRPr="00891C2B" w:rsidRDefault="00820566" w:rsidP="00820566">
                        <w:pPr>
                          <w:rPr>
                            <w:sz w:val="16"/>
                            <w:szCs w:val="16"/>
                          </w:rPr>
                        </w:pPr>
                        <w:r w:rsidRPr="00891C2B">
                          <w:rPr>
                            <w:sz w:val="16"/>
                            <w:szCs w:val="16"/>
                          </w:rPr>
                          <w:t xml:space="preserve">Template of </w:t>
                        </w:r>
                        <w:r>
                          <w:rPr>
                            <w:sz w:val="16"/>
                            <w:szCs w:val="16"/>
                          </w:rPr>
                          <w:t>input form for description of FN</w:t>
                        </w:r>
                      </w:p>
                    </w:txbxContent>
                  </v:textbox>
                </v:shape>
                <v:shape id="AutoShape 81" o:spid="_x0000_s1032" type="#_x0000_t114" style="position:absolute;left:5794;top:3123;width:1847;height:7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vTH8MA&#10;AADbAAAADwAAAGRycy9kb3ducmV2LnhtbERPy2rCQBTdF/yH4Qrd1YlC2xAdJZhKSyj4aN1fMtck&#10;mLkTMlOT9Os7i4LLw3mvNoNpxI06V1tWMJ9FIIgLq2suFXx/7Z5iEM4ja2wsk4KRHGzWk4cVJtr2&#10;fKTbyZcihLBLUEHlfZtI6YqKDLqZbYkDd7GdQR9gV0rdYR/CTSMXUfQiDdYcGipsaVtRcT39GAV9&#10;dn7ej4f3y1uzz/LXNI/73e+nUo/TIV2C8DT4u/jf/aEVxGF9+BJ+gF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4vTH8MAAADbAAAADwAAAAAAAAAAAAAAAACYAgAAZHJzL2Rv&#10;d25yZXYueG1sUEsFBgAAAAAEAAQA9QAAAIgDAAAAAA==&#10;">
                  <o:lock v:ext="edit" aspectratio="t"/>
                  <v:textbox inset=".5mm,.3mm,.5mm,.3mm">
                    <w:txbxContent>
                      <w:p w:rsidR="00820566" w:rsidRPr="00D77398" w:rsidRDefault="00820566" w:rsidP="00820566">
                        <w:pPr>
                          <w:rPr>
                            <w:sz w:val="16"/>
                            <w:szCs w:val="16"/>
                          </w:rPr>
                        </w:pPr>
                        <w:r w:rsidRPr="00D77398">
                          <w:rPr>
                            <w:sz w:val="16"/>
                            <w:szCs w:val="16"/>
                          </w:rPr>
                          <w:t>Form for completing the catalog on the quality of operations (MS Excel)</w:t>
                        </w:r>
                      </w:p>
                    </w:txbxContent>
                  </v:textbox>
                </v:shape>
                <v:line id="Line 82" o:spid="_x0000_s1033" style="position:absolute;flip:x;visibility:visible;mso-wrap-style:square" from="7394,3848" to="8194,43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m4bsQAAADbAAAADwAAAGRycy9kb3ducmV2LnhtbESPT2vCQBDF74V+h2UEL0E3KhSNbkL/&#10;CULxUOvB45Adk2B2NmSnmn57t1Do8fHm/d68TTG4Vl2pD41nA7NpCoq49LbhysDxaztZggqCbLH1&#10;TAZ+KECRPz5sMLP+xp90PUilIoRDhgZqkS7TOpQ1OQxT3xFH7+x7hxJlX2nb4y3CXavnafqkHTYc&#10;G2rs6LWm8nL4dvGN7Z7fFovkxekkWdH7ST5SLcaMR8PzGpTQIP/Hf+mdNbCcwe+WCACd3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4WbhuxAAAANsAAAAPAAAAAAAAAAAA&#10;AAAAAKECAABkcnMvZG93bnJldi54bWxQSwUGAAAAAAQABAD5AAAAkgMAAAAA&#10;">
                  <v:stroke endarrow="block"/>
                </v:line>
                <v:shape id="AutoShape 83" o:spid="_x0000_s1034" type="#_x0000_t114" style="position:absolute;left:7794;top:3123;width:1400;height:7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Xo88UA&#10;AADbAAAADwAAAGRycy9kb3ducmV2LnhtbESP3WrCQBSE7wu+w3IE7+pGoRpSVxGttIjgX70/ZI9J&#10;MHs2ZFcTffpuQfBymJlvmMmsNaW4Ue0KywoG/QgEcWp1wZmC3+PqPQbhPLLG0jIpuJOD2bTzNsFE&#10;24b3dDv4TAQIuwQV5N5XiZQuzcmg69uKOHhnWxv0QdaZ1DU2AW5KOYyikTRYcFjIsaJFTunlcDUK&#10;muXpY3vffZ+/yu1yPZ6v42b12CjV67bzTxCeWv8KP9s/WkE8hP8v4QfI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FejzxQAAANsAAAAPAAAAAAAAAAAAAAAAAJgCAABkcnMv&#10;ZG93bnJldi54bWxQSwUGAAAAAAQABAD1AAAAigMAAAAA&#10;">
                  <o:lock v:ext="edit" aspectratio="t"/>
                  <v:textbox inset=".5mm,.3mm,.5mm,.3mm">
                    <w:txbxContent>
                      <w:p w:rsidR="00820566" w:rsidRPr="00D77398" w:rsidRDefault="00820566" w:rsidP="00820566">
                        <w:pPr>
                          <w:rPr>
                            <w:sz w:val="16"/>
                            <w:szCs w:val="16"/>
                          </w:rPr>
                        </w:pPr>
                        <w:r w:rsidRPr="00D77398">
                          <w:rPr>
                            <w:sz w:val="16"/>
                            <w:szCs w:val="16"/>
                          </w:rPr>
                          <w:t>Form for filling out TFU and TFS directories</w:t>
                        </w:r>
                      </w:p>
                    </w:txbxContent>
                  </v:textbox>
                </v:shape>
                <v:rect id="Rectangle 84" o:spid="_x0000_s1035" style="position:absolute;left:7335;top:7433;width:1859;height:28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cPxcMA&#10;AADbAAAADwAAAGRycy9kb3ducmV2LnhtbESPQWsCMRSE7wX/Q3iCl6LZWiiyGkUEwYsHtxXZ23Pz&#10;3A1uXsImXdd/3xQKPQ4z8w2z2gy2FT11wThW8DbLQBBXThuuFXx97qcLECEia2wdk4InBdisRy8r&#10;zLV78In6ItYiQTjkqKCJ0edShqohi2HmPHHybq6zGJPsaqk7fCS4beU8yz6kRcNpoUFPu4aqe/Ft&#10;FVwvr74/H4sLm3lZ4oF8ZqpSqcl42C5BRBrif/ivfdAKFu/w+yX9AL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IcPxcMAAADbAAAADwAAAAAAAAAAAAAAAACYAgAAZHJzL2Rv&#10;d25yZXYueG1sUEsFBgAAAAAEAAQA9QAAAIgDAAAAAA==&#10;">
                  <o:lock v:ext="edit" aspectratio="t"/>
                  <v:textbox inset=".5mm,.3mm,.5mm,.3mm">
                    <w:txbxContent>
                      <w:p w:rsidR="00820566" w:rsidRDefault="00820566" w:rsidP="00820566"/>
                      <w:p w:rsidR="00820566" w:rsidRDefault="00820566" w:rsidP="00820566"/>
                      <w:p w:rsidR="00820566" w:rsidRPr="00891C2B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891C2B">
                          <w:rPr>
                            <w:sz w:val="16"/>
                            <w:szCs w:val="16"/>
                          </w:rPr>
                          <w:t xml:space="preserve"> - </w:t>
                        </w:r>
                        <w:proofErr w:type="gramStart"/>
                        <w:r w:rsidRPr="00891C2B">
                          <w:rPr>
                            <w:sz w:val="16"/>
                            <w:szCs w:val="16"/>
                          </w:rPr>
                          <w:t>line</w:t>
                        </w:r>
                        <w:proofErr w:type="gramEnd"/>
                        <w:r w:rsidRPr="00891C2B">
                          <w:rPr>
                            <w:sz w:val="16"/>
                            <w:szCs w:val="16"/>
                          </w:rPr>
                          <w:t xml:space="preserve"> input of F</w:t>
                        </w:r>
                        <w:r>
                          <w:rPr>
                            <w:sz w:val="16"/>
                            <w:szCs w:val="16"/>
                          </w:rPr>
                          <w:t>N</w:t>
                        </w:r>
                        <w:r w:rsidRPr="00891C2B">
                          <w:rPr>
                            <w:sz w:val="16"/>
                            <w:szCs w:val="16"/>
                          </w:rPr>
                          <w:t xml:space="preserve"> el</w:t>
                        </w:r>
                        <w:r w:rsidRPr="00891C2B">
                          <w:rPr>
                            <w:sz w:val="16"/>
                            <w:szCs w:val="16"/>
                          </w:rPr>
                          <w:t>e</w:t>
                        </w:r>
                        <w:r w:rsidRPr="00891C2B">
                          <w:rPr>
                            <w:sz w:val="16"/>
                            <w:szCs w:val="16"/>
                          </w:rPr>
                          <w:t>ments (TFU);</w:t>
                        </w:r>
                      </w:p>
                      <w:p w:rsidR="00820566" w:rsidRPr="00891C2B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891C2B">
                          <w:rPr>
                            <w:sz w:val="16"/>
                            <w:szCs w:val="16"/>
                          </w:rPr>
                          <w:t>- select from TFU dire</w:t>
                        </w:r>
                        <w:r w:rsidRPr="00891C2B">
                          <w:rPr>
                            <w:sz w:val="16"/>
                            <w:szCs w:val="16"/>
                          </w:rPr>
                          <w:t>c</w:t>
                        </w:r>
                        <w:r w:rsidRPr="00891C2B">
                          <w:rPr>
                            <w:sz w:val="16"/>
                            <w:szCs w:val="16"/>
                          </w:rPr>
                          <w:t>tory;</w:t>
                        </w:r>
                      </w:p>
                      <w:p w:rsidR="00820566" w:rsidRPr="00891C2B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891C2B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 w:rsidRPr="00891C2B">
                          <w:rPr>
                            <w:sz w:val="16"/>
                            <w:szCs w:val="16"/>
                          </w:rPr>
                          <w:t>selection</w:t>
                        </w:r>
                        <w:proofErr w:type="gramEnd"/>
                        <w:r w:rsidRPr="00891C2B">
                          <w:rPr>
                            <w:sz w:val="16"/>
                            <w:szCs w:val="16"/>
                          </w:rPr>
                          <w:t xml:space="preserve"> from the library of technology;</w:t>
                        </w:r>
                      </w:p>
                      <w:p w:rsidR="00820566" w:rsidRPr="00891C2B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>
                          <w:rPr>
                            <w:sz w:val="16"/>
                            <w:szCs w:val="16"/>
                          </w:rPr>
                          <w:t>selection</w:t>
                        </w:r>
                        <w:proofErr w:type="gramEnd"/>
                        <w:r>
                          <w:rPr>
                            <w:sz w:val="16"/>
                            <w:szCs w:val="16"/>
                          </w:rPr>
                          <w:t xml:space="preserve"> of an existing FN</w:t>
                        </w:r>
                        <w:r w:rsidRPr="00891C2B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820566" w:rsidRPr="00891C2B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891C2B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>
                          <w:rPr>
                            <w:sz w:val="16"/>
                            <w:szCs w:val="16"/>
                          </w:rPr>
                          <w:t>manipulation</w:t>
                        </w:r>
                        <w:proofErr w:type="gramEnd"/>
                        <w:r>
                          <w:rPr>
                            <w:sz w:val="16"/>
                            <w:szCs w:val="16"/>
                          </w:rPr>
                          <w:t xml:space="preserve"> of FN</w:t>
                        </w:r>
                        <w:r w:rsidRPr="00891C2B">
                          <w:rPr>
                            <w:sz w:val="16"/>
                            <w:szCs w:val="16"/>
                          </w:rPr>
                          <w:t xml:space="preserve"> elements;</w:t>
                        </w:r>
                      </w:p>
                      <w:p w:rsidR="00820566" w:rsidRPr="00891C2B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891C2B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 w:rsidRPr="00891C2B">
                          <w:rPr>
                            <w:sz w:val="16"/>
                            <w:szCs w:val="16"/>
                          </w:rPr>
                          <w:t>viewing</w:t>
                        </w:r>
                        <w:proofErr w:type="gramEnd"/>
                        <w:r w:rsidRPr="00891C2B">
                          <w:rPr>
                            <w:sz w:val="16"/>
                            <w:szCs w:val="16"/>
                          </w:rPr>
                          <w:t xml:space="preserve"> and navigation through the network elements</w:t>
                        </w:r>
                        <w:r>
                          <w:rPr>
                            <w:sz w:val="16"/>
                            <w:szCs w:val="16"/>
                          </w:rPr>
                          <w:t>.</w:t>
                        </w:r>
                      </w:p>
                      <w:p w:rsidR="00820566" w:rsidRDefault="00820566" w:rsidP="00820566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rect>
                <v:shape id="Text Box 85" o:spid="_x0000_s1036" type="#_x0000_t202" style="position:absolute;left:7335;top:7433;width:1859;height:3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6VaMMA&#10;AADbAAAADwAAAGRycy9kb3ducmV2LnhtbESPQYvCMBSE7wv+h/AEb2viIlKrUURckcU9WAWvj+bZ&#10;FpuX0kSt/34jCHscZuYbZr7sbC3u1PrKsYbRUIEgzp2puNBwOn5/JiB8QDZYOyYNT/KwXPQ+5pga&#10;9+AD3bNQiAhhn6KGMoQmldLnJVn0Q9cQR+/iWoshyraQpsVHhNtafik1kRYrjgslNrQuKb9mN6vh&#10;R62Ty3F6uG7O6vfUhdH2vM+s1oN+t5qBCNSF//C7vTMakjG8vsQfI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V6VaMMAAADbAAAADwAAAAAAAAAAAAAAAACYAgAAZHJzL2Rv&#10;d25yZXYueG1sUEsFBgAAAAAEAAQA9QAAAIgDAAAAAA==&#10;" fillcolor="silver" stroked="f">
                  <o:lock v:ext="edit" aspectratio="t"/>
                  <v:textbox inset="0,0,0,0">
                    <w:txbxContent>
                      <w:p w:rsidR="00820566" w:rsidRDefault="00820566" w:rsidP="00820566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Entering the FN</w:t>
                        </w:r>
                      </w:p>
                      <w:p w:rsidR="00820566" w:rsidRPr="00891C2B" w:rsidRDefault="00820566" w:rsidP="00820566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891C2B">
                          <w:rPr>
                            <w:b/>
                            <w:sz w:val="16"/>
                            <w:szCs w:val="16"/>
                          </w:rPr>
                          <w:t xml:space="preserve"> </w:t>
                        </w:r>
                        <w:proofErr w:type="gramStart"/>
                        <w:r w:rsidRPr="00891C2B">
                          <w:rPr>
                            <w:b/>
                            <w:sz w:val="16"/>
                            <w:szCs w:val="16"/>
                          </w:rPr>
                          <w:t>description</w:t>
                        </w:r>
                        <w:proofErr w:type="gramEnd"/>
                      </w:p>
                    </w:txbxContent>
                  </v:textbox>
                </v:shape>
                <v:line id="Line 86" o:spid="_x0000_s1037" style="position:absolute;visibility:visible;mso-wrap-style:square" from="9294,6908" to="9294,8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1w9l8YAAADbAAAADwAAAGRycy9kb3ducmV2LnhtbESPQWvCQBSE74L/YXmCN91YaZDUVaSl&#10;oD2UqoX2+Mw+k2j2bdjdJum/7xYEj8PMfMMs172pRUvOV5YVzKYJCOLc6ooLBZ/H18kChA/IGmvL&#10;pOCXPKxXw8ESM2073lN7CIWIEPYZKihDaDIpfV6SQT+1DXH0ztYZDFG6QmqHXYSbWj4kSSoNVhwX&#10;SmzouaT8evgxCt7nH2m72b1t+69despf9qfvS+eUGo/6zROIQH24h2/trVaweIT/L/EHyNU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NcPZfGAAAA2wAAAA8AAAAAAAAA&#10;AAAAAAAAoQIAAGRycy9kb3ducmV2LnhtbFBLBQYAAAAABAAEAPkAAACUAwAAAAA=&#10;"/>
                <v:line id="Line 87" o:spid="_x0000_s1038" style="position:absolute;flip:x;visibility:visible;mso-wrap-style:square" from="9194,8708" to="9294,8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+yKC8UAAADbAAAADwAAAGRycy9kb3ducmV2LnhtbESPQWsCMRSE70L/Q3gFL1KzliLb1Sgi&#10;FHrwUltWentuXjfLbl62SarrvzdCweMwM98wy/VgO3EiHxrHCmbTDARx5XTDtYKvz7enHESIyBo7&#10;x6TgQgHWq4fREgvtzvxBp32sRYJwKFCBibEvpAyVIYth6nri5P04bzEm6WupPZ4T3HbyOcvm0mLD&#10;acFgT1tDVbv/swpkvpv8+s3xpS3bw+HVlFXZf++UGj8OmwWISEO8h//b71pBPofbl/QD5Oo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+yKC8UAAADbAAAADwAAAAAAAAAA&#10;AAAAAAChAgAAZHJzL2Rvd25yZXYueG1sUEsFBgAAAAAEAAQA+QAAAJMDAAAAAA==&#10;"/>
                <v:line id="Line 88" o:spid="_x0000_s1039" style="position:absolute;flip:x;visibility:visible;mso-wrap-style:square" from="9194,5108" to="9394,51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PyFgcQAAADbAAAADwAAAGRycy9kb3ducmV2LnhtbESPQWvCQBCF7wX/wzJCL6FuqlA1uoq1&#10;FQTxUNuDxyE7JsHsbMhONf57Vyj0+HjzvjdvvuxcrS7UhsqzgddBCoo497biwsDP9+ZlAioIssXa&#10;Mxm4UYDlovc0x8z6K3/R5SCFihAOGRooRZpM65CX5DAMfEMcvZNvHUqUbaFti9cId7Uepumbdlhx&#10;bCixoXVJ+fnw6+Ibmz1/jEbJu9NJMqXPo+xSLcY897vVDJRQJ//Hf+mtNTAZw2NLBIBe3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Y/IWBxAAAANsAAAAPAAAAAAAAAAAA&#10;AAAAAKECAABkcnMvZG93bnJldi54bWxQSwUGAAAAAAQABAD5AAAAkgMAAAAA&#10;">
                  <v:stroke endarrow="block"/>
                </v:line>
                <v:rect id="Rectangle 89" o:spid="_x0000_s1040" style="position:absolute;left:3994;top:3123;width:1680;height:3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o5rMMA&#10;AADbAAAADwAAAGRycy9kb3ducmV2LnhtbERPXWvCMBR9H/gfwhX2MjTVbSrVKEMYbIiMVRF8uzTX&#10;pmtzU5pUu39vHgZ7PJzv1aa3tbhS60vHCibjBARx7nTJhYLj4X20AOEDssbaMSn4JQ+b9eBhhal2&#10;N/6maxYKEUPYp6jAhNCkUvrckEU/dg1x5C6utRgibAupW7zFcFvLaZLMpMWSY4PBhraG8irrrILT&#10;sdi9dN3Xq9nvq0k1/znz0/OnUo/D/m0JIlAf/sV/7g+tYBHHxi/xB8j1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uo5rMMAAADbAAAADwAAAAAAAAAAAAAAAACYAgAAZHJzL2Rv&#10;d25yZXYueG1sUEsFBgAAAAAEAAQA9QAAAIgDAAAAAA==&#10;">
                  <o:lock v:ext="edit" aspectratio="t"/>
                  <v:textbox inset=".5mm,1.3mm,.5mm,.3mm">
                    <w:txbxContent>
                      <w:p w:rsidR="00820566" w:rsidRDefault="00820566" w:rsidP="00820566"/>
                      <w:p w:rsidR="00820566" w:rsidRDefault="00820566" w:rsidP="00820566"/>
                      <w:p w:rsidR="00820566" w:rsidRPr="008578BA" w:rsidRDefault="00820566" w:rsidP="00820566">
                        <w:pPr>
                          <w:ind w:left="180" w:hanging="180"/>
                          <w:rPr>
                            <w:rFonts w:ascii="Arial" w:hAnsi="Arial" w:cs="Arial"/>
                          </w:rPr>
                        </w:pPr>
                      </w:p>
                      <w:p w:rsidR="00820566" w:rsidRPr="00D77398" w:rsidRDefault="00820566" w:rsidP="00820566">
                        <w:pPr>
                          <w:ind w:left="180" w:hanging="180"/>
                          <w:jc w:val="both"/>
                          <w:rPr>
                            <w:sz w:val="16"/>
                            <w:szCs w:val="16"/>
                          </w:rPr>
                        </w:pPr>
                        <w:r w:rsidRPr="003B5479">
                          <w:rPr>
                            <w:rFonts w:ascii="Arial" w:hAnsi="Arial" w:cs="Arial"/>
                          </w:rPr>
                          <w:t xml:space="preserve">- </w:t>
                        </w:r>
                        <w:proofErr w:type="gramStart"/>
                        <w:r w:rsidRPr="00D77398">
                          <w:t>s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>tep-by-step</w:t>
                        </w:r>
                        <w:proofErr w:type="gramEnd"/>
                        <w:r w:rsidRPr="00D77398">
                          <w:rPr>
                            <w:sz w:val="16"/>
                            <w:szCs w:val="16"/>
                          </w:rPr>
                          <w:t xml:space="preserve"> detection of TFU for r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>e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>ducing;</w:t>
                        </w:r>
                      </w:p>
                      <w:p w:rsidR="00820566" w:rsidRPr="00D77398" w:rsidRDefault="00820566" w:rsidP="00820566">
                        <w:pPr>
                          <w:ind w:left="180" w:hanging="180"/>
                          <w:rPr>
                            <w:sz w:val="16"/>
                            <w:szCs w:val="16"/>
                          </w:rPr>
                        </w:pPr>
                        <w:r w:rsidRPr="00D77398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 w:rsidRPr="00D77398">
                          <w:rPr>
                            <w:sz w:val="16"/>
                            <w:szCs w:val="16"/>
                          </w:rPr>
                          <w:t>formation</w:t>
                        </w:r>
                        <w:proofErr w:type="gramEnd"/>
                        <w:r w:rsidRPr="00D77398">
                          <w:rPr>
                            <w:sz w:val="16"/>
                            <w:szCs w:val="16"/>
                          </w:rPr>
                          <w:t xml:space="preserve"> of the reduction protocol;</w:t>
                        </w:r>
                      </w:p>
                      <w:p w:rsidR="00820566" w:rsidRPr="00D77398" w:rsidRDefault="00820566" w:rsidP="00820566">
                        <w:pPr>
                          <w:ind w:left="180" w:hanging="180"/>
                          <w:rPr>
                            <w:sz w:val="16"/>
                            <w:szCs w:val="16"/>
                          </w:rPr>
                        </w:pPr>
                        <w:r w:rsidRPr="00D77398">
                          <w:rPr>
                            <w:sz w:val="16"/>
                            <w:szCs w:val="16"/>
                          </w:rPr>
                          <w:t xml:space="preserve">-  </w:t>
                        </w:r>
                        <w:proofErr w:type="gramStart"/>
                        <w:r w:rsidRPr="00D77398">
                          <w:rPr>
                            <w:sz w:val="16"/>
                            <w:szCs w:val="16"/>
                          </w:rPr>
                          <w:t>graphical</w:t>
                        </w:r>
                        <w:proofErr w:type="gramEnd"/>
                        <w:r w:rsidRPr="00D77398">
                          <w:rPr>
                            <w:sz w:val="16"/>
                            <w:szCs w:val="16"/>
                          </w:rPr>
                          <w:t xml:space="preserve"> represe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>n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>tation of reduction steps;</w:t>
                        </w:r>
                      </w:p>
                      <w:p w:rsidR="00820566" w:rsidRPr="00D77398" w:rsidRDefault="00820566" w:rsidP="00820566">
                        <w:pPr>
                          <w:ind w:left="180" w:hanging="180"/>
                          <w:rPr>
                            <w:sz w:val="16"/>
                            <w:szCs w:val="16"/>
                          </w:rPr>
                        </w:pPr>
                        <w:r w:rsidRPr="00D77398">
                          <w:rPr>
                            <w:sz w:val="16"/>
                            <w:szCs w:val="16"/>
                          </w:rPr>
                          <w:t>-  Addition of the directory of typical activity algorithms;</w:t>
                        </w:r>
                      </w:p>
                      <w:p w:rsidR="00820566" w:rsidRPr="00D77398" w:rsidRDefault="00820566" w:rsidP="00820566">
                        <w:pPr>
                          <w:ind w:left="180" w:hanging="180"/>
                          <w:rPr>
                            <w:sz w:val="16"/>
                            <w:szCs w:val="16"/>
                          </w:rPr>
                        </w:pPr>
                        <w:r w:rsidRPr="00D77398">
                          <w:rPr>
                            <w:sz w:val="16"/>
                            <w:szCs w:val="16"/>
                          </w:rPr>
                          <w:t xml:space="preserve">-  </w:t>
                        </w:r>
                        <w:proofErr w:type="gramStart"/>
                        <w:r>
                          <w:rPr>
                            <w:sz w:val="16"/>
                            <w:szCs w:val="16"/>
                          </w:rPr>
                          <w:t>recalculation</w:t>
                        </w:r>
                        <w:proofErr w:type="gramEnd"/>
                        <w:r>
                          <w:rPr>
                            <w:sz w:val="16"/>
                            <w:szCs w:val="16"/>
                          </w:rPr>
                          <w:t xml:space="preserve"> of FN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 xml:space="preserve"> with new data.</w:t>
                        </w:r>
                      </w:p>
                    </w:txbxContent>
                  </v:textbox>
                </v:rect>
                <v:shape id="Text Box 90" o:spid="_x0000_s1041" type="#_x0000_t202" style="position:absolute;left:3994;top:3123;width:1680;height:6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6nasYA&#10;AADbAAAADwAAAGRycy9kb3ducmV2LnhtbESPQWvCQBSE7wX/w/KEXopu9FA0uooVhNIWxajt9TX7&#10;mo3Nvg3ZbUz/fbcgeBxm5htmvuxsJVpqfOlYwWiYgCDOnS65UHA8bAYTED4ga6wck4Jf8rBc9O7m&#10;mGp34T21WShEhLBPUYEJoU6l9Lkhi37oauLofbnGYoiyKaRu8BLhtpLjJHmUFkuOCwZrWhvKv7Mf&#10;q+A1a+unt4fR7vN9/TE+nzbmZcudUvf9bjUDEagLt/C1/awVTKbw/yX+ALn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J6nasYAAADbAAAADwAAAAAAAAAAAAAAAACYAgAAZHJz&#10;L2Rvd25yZXYueG1sUEsFBgAAAAAEAAQA9QAAAIsDAAAAAA==&#10;" fillcolor="silver" stroked="f">
                  <o:lock v:ext="edit" aspectratio="t"/>
                  <v:textbox inset=".5mm,.3mm,.5mm,.3mm">
                    <w:txbxContent>
                      <w:p w:rsidR="00820566" w:rsidRDefault="00820566" w:rsidP="00820566">
                        <w:pPr>
                          <w:rPr>
                            <w:rFonts w:ascii="Arial" w:hAnsi="Arial" w:cs="Arial"/>
                            <w:b/>
                            <w:sz w:val="16"/>
                            <w:szCs w:val="16"/>
                          </w:rPr>
                        </w:pPr>
                      </w:p>
                      <w:p w:rsidR="00820566" w:rsidRPr="00D77398" w:rsidRDefault="00820566" w:rsidP="00820566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D77398">
                          <w:rPr>
                            <w:b/>
                            <w:sz w:val="16"/>
                            <w:szCs w:val="16"/>
                          </w:rPr>
                          <w:t>Step-by-step redu</w:t>
                        </w:r>
                        <w:r w:rsidRPr="00D77398">
                          <w:rPr>
                            <w:b/>
                            <w:sz w:val="16"/>
                            <w:szCs w:val="16"/>
                          </w:rPr>
                          <w:t>c</w:t>
                        </w:r>
                        <w:r w:rsidRPr="00D77398">
                          <w:rPr>
                            <w:b/>
                            <w:sz w:val="16"/>
                            <w:szCs w:val="16"/>
                          </w:rPr>
                          <w:t>ing</w:t>
                        </w:r>
                        <w:r>
                          <w:rPr>
                            <w:b/>
                            <w:sz w:val="16"/>
                            <w:szCs w:val="16"/>
                          </w:rPr>
                          <w:t xml:space="preserve"> FN</w:t>
                        </w:r>
                      </w:p>
                    </w:txbxContent>
                  </v:textbox>
                </v:shape>
                <v:line id="Line 91" o:spid="_x0000_s1042" style="position:absolute;visibility:visible;mso-wrap-style:square" from="5694,5108" to="6266,51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2oLZsEAAADbAAAADwAAAGRycy9kb3ducmV2LnhtbERPTWvCMBi+D/wP4R3sNlN3mLYzyrAM&#10;PDjBDzy/a16bYvOmNLHGf78cBI8Pz/d8GW0rBup941jBZJyBIK6cbrhWcDz8vM9A+ICssXVMCu7k&#10;YbkYvcyx0O7GOxr2oRYphH2BCkwIXSGlrwxZ9GPXESfu7HqLIcG+lrrHWwq3rfzIsk9pseHUYLCj&#10;laHqsr9aBVNT7uRUlpvDthyaSR5/4+kvV+rtNX5/gQgUw1P8cK+1gjytT1/SD5CL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fagtmwQAAANsAAAAPAAAAAAAAAAAAAAAA&#10;AKECAABkcnMvZG93bnJldi54bWxQSwUGAAAAAAQABAD5AAAAjwMAAAAA&#10;">
                  <v:stroke endarrow="block"/>
                </v:line>
                <v:line id="Line 92" o:spid="_x0000_s1043" style="position:absolute;flip:x y;visibility:visible;mso-wrap-style:square" from="5594,4523" to="6294,45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+3d+cQAAADbAAAADwAAAGRycy9kb3ducmV2LnhtbESPQWvCQBSE70L/w/IK3nQTD6LRVUQo&#10;9OBFW/T6kn1mo9m3SXaN6b/vFgoeh5n5hllvB1uLnjpfOVaQThMQxIXTFZcKvr8+JgsQPiBrrB2T&#10;gh/ysN28jdaYaffkI/WnUIoIYZ+hAhNCk0npC0MW/dQ1xNG7us5iiLIrpe7wGeG2lrMkmUuLFccF&#10;gw3tDRX308Mq6PNHejsfjnefX9plvjDt/tDOlRq/D7sViEBDeIX/259awTKFvy/xB8jN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7d35xAAAANsAAAAPAAAAAAAAAAAA&#10;AAAAAKECAABkcnMvZG93bnJldi54bWxQSwUGAAAAAAQABAD5AAAAkgMAAAAA&#10;">
                  <v:stroke endarrow="block"/>
                </v:line>
                <v:line id="Line 93" o:spid="_x0000_s1044" style="position:absolute;visibility:visible;mso-wrap-style:square" from="7183,5342" to="7194,90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WwzPsYAAADbAAAADwAAAGRycy9kb3ducmV2LnhtbESPQWvCQBSE7wX/w/IEb3VThdBGVxFL&#10;QT2Uagt6fGafSWr2bdhdk/TfdwtCj8PMfMPMl72pRUvOV5YVPI0TEMS51RUXCr4+3x6fQfiArLG2&#10;TAp+yMNyMXiYY6Ztx3tqD6EQEcI+QwVlCE0mpc9LMujHtiGO3sU6gyFKV0jtsItwU8tJkqTSYMVx&#10;ocSG1iXl18PNKHiffqTtarvb9Mdtes5f9+fTd+eUGg371QxEoD78h+/tjVbwMoG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lsMz7GAAAA2wAAAA8AAAAAAAAA&#10;AAAAAAAAoQIAAGRycy9kb3ducmV2LnhtbFBLBQYAAAAABAAEAPkAAACUAwAAAAA=&#10;"/>
                <v:line id="Line 94" o:spid="_x0000_s1045" style="position:absolute;visibility:visible;mso-wrap-style:square" from="7194,9068" to="7346,90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7iVEcQAAADbAAAADwAAAGRycy9kb3ducmV2LnhtbESPzWrDMBCE74W8g9hAb42cBprYiRJK&#10;TaCHppAfct5YW8vUWhlLddS3rwKFHIeZ+YZZbaJtxUC9bxwrmE4yEMSV0w3XCk7H7dMChA/IGlvH&#10;pOCXPGzWo4cVFtpdeU/DIdQiQdgXqMCE0BVS+sqQRT9xHXHyvlxvMSTZ11L3eE1w28rnLHuRFhtO&#10;CwY7ejNUfR9+rIK5KfdyLsuP42c5NNM87uL5kiv1OI6vSxCBYriH/9vvWkE+g9uX9APk+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vuJURxAAAANsAAAAPAAAAAAAAAAAA&#10;AAAAAKECAABkcnMvZG93bnJldi54bWxQSwUGAAAAAAQABAD5AAAAkgMAAAAA&#10;">
                  <v:stroke endarrow="block"/>
                </v:line>
                <v:rect id="Rectangle 95" o:spid="_x0000_s1046" style="position:absolute;left:4594;top:8546;width:2200;height:17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VZLcUA&#10;AADbAAAADwAAAGRycy9kb3ducmV2LnhtbESP0WoCMRRE3wX/IVyhL0Wz1mJ1axQraPWl4OoHXDa3&#10;m8XNzbpJdfXrm0LBx2FmzjCzRWsrcaHGl44VDAcJCOLc6ZILBcfDuj8B4QOyxsoxKbiRh8W825lh&#10;qt2V93TJQiEihH2KCkwIdSqlzw1Z9ANXE0fv2zUWQ5RNIXWD1wi3lXxJkrG0WHJcMFjTylB+yn6s&#10;gsnu7fz13O6PmbzrgzQbN/r4dEo99drlO4hAbXiE/9tbrWD6Cn9f4g+Q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pVktxQAAANsAAAAPAAAAAAAAAAAAAAAAAJgCAABkcnMv&#10;ZG93bnJldi54bWxQSwUGAAAAAAQABAD1AAAAigMAAAAA&#10;">
                  <o:lock v:ext="edit" aspectratio="t"/>
                  <v:textbox inset=".5mm,,.5mm,.3mm">
                    <w:txbxContent>
                      <w:p w:rsidR="00820566" w:rsidRDefault="00820566" w:rsidP="00820566"/>
                      <w:p w:rsidR="00820566" w:rsidRDefault="00820566" w:rsidP="00820566"/>
                      <w:p w:rsidR="00820566" w:rsidRPr="00A66595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A66595">
                          <w:rPr>
                            <w:sz w:val="16"/>
                            <w:szCs w:val="16"/>
                          </w:rPr>
                          <w:t>- Accumulation of the result when modeling one of the operations of the algorithm</w:t>
                        </w:r>
                        <w:r>
                          <w:rPr>
                            <w:sz w:val="16"/>
                            <w:szCs w:val="16"/>
                          </w:rPr>
                          <w:t>;</w:t>
                        </w:r>
                        <w:r w:rsidRPr="00A66595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</w:p>
                      <w:p w:rsidR="00820566" w:rsidRPr="00A66595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A66595">
                          <w:rPr>
                            <w:sz w:val="16"/>
                            <w:szCs w:val="16"/>
                          </w:rPr>
                          <w:t>- Accumulation of perfo</w:t>
                        </w:r>
                        <w:r w:rsidRPr="00A66595">
                          <w:rPr>
                            <w:sz w:val="16"/>
                            <w:szCs w:val="16"/>
                          </w:rPr>
                          <w:t>r</w:t>
                        </w:r>
                        <w:r w:rsidRPr="00A66595">
                          <w:rPr>
                            <w:sz w:val="16"/>
                            <w:szCs w:val="16"/>
                          </w:rPr>
                          <w:t>mance indicators for typical functioning algorithms</w:t>
                        </w:r>
                        <w:r>
                          <w:rPr>
                            <w:sz w:val="16"/>
                            <w:szCs w:val="16"/>
                          </w:rPr>
                          <w:t>.</w:t>
                        </w:r>
                      </w:p>
                    </w:txbxContent>
                  </v:textbox>
                </v:rect>
                <v:shape id="Text Box 96" o:spid="_x0000_s1047" type="#_x0000_t202" style="position:absolute;left:4594;top:8348;width:2200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SP78EA&#10;AADbAAAADwAAAGRycy9kb3ducmV2LnhtbESPQYvCMBSE7wv+h/CEva2pwopWo4ggCKKgLuz12Tzb&#10;avNSklTrvzeC4HGYmW+Y6bw1lbiR86VlBf1eAoI4s7rkXMHfcfUzAuEDssbKMil4kIf5rPM1xVTb&#10;O+/pdgi5iBD2KSooQqhTKX1WkEHfszVx9M7WGQxRulxqh/cIN5UcJMlQGiw5LhRY07Kg7HpojIL/&#10;03jhLs1yu1ofB9dm56jiDSn13W0XExCB2vAJv9trrWD8C68v8QfI2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h0j+/BAAAA2wAAAA8AAAAAAAAAAAAAAAAAmAIAAGRycy9kb3du&#10;cmV2LnhtbFBLBQYAAAAABAAEAPUAAACGAwAAAAA=&#10;" fillcolor="silver">
                  <o:lock v:ext="edit" aspectratio="t"/>
                  <v:textbox inset=".5mm,.3mm,.5mm,.3mm">
                    <w:txbxContent>
                      <w:p w:rsidR="00820566" w:rsidRDefault="00820566" w:rsidP="00820566">
                        <w:pPr>
                          <w:rPr>
                            <w:rFonts w:ascii="Arial" w:hAnsi="Arial" w:cs="Arial"/>
                            <w:b/>
                            <w:sz w:val="16"/>
                            <w:szCs w:val="16"/>
                          </w:rPr>
                        </w:pPr>
                      </w:p>
                      <w:p w:rsidR="00820566" w:rsidRPr="00A66595" w:rsidRDefault="00820566" w:rsidP="00820566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A66595">
                          <w:rPr>
                            <w:b/>
                            <w:sz w:val="16"/>
                            <w:szCs w:val="16"/>
                          </w:rPr>
                          <w:t xml:space="preserve">Modeling and </w:t>
                        </w:r>
                        <w:proofErr w:type="gramStart"/>
                        <w:r w:rsidRPr="00A66595">
                          <w:rPr>
                            <w:b/>
                            <w:sz w:val="16"/>
                            <w:szCs w:val="16"/>
                          </w:rPr>
                          <w:t xml:space="preserve">analysis  </w:t>
                        </w:r>
                        <w:r>
                          <w:rPr>
                            <w:b/>
                            <w:sz w:val="16"/>
                            <w:szCs w:val="16"/>
                          </w:rPr>
                          <w:t>FN</w:t>
                        </w:r>
                        <w:proofErr w:type="gramEnd"/>
                      </w:p>
                    </w:txbxContent>
                  </v:textbox>
                </v:shape>
                <v:line id="Line 97" o:spid="_x0000_s1048" style="position:absolute;visibility:visible;mso-wrap-style:square" from="6994,5397" to="6994,7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c1PcYAAADbAAAADwAAAGRycy9kb3ducmV2LnhtbESPT2vCQBTE74V+h+UJvdWNLYQaXUVa&#10;Cuqh1D+gx2f2mcRm34bdNUm/vSsUehxm5jfMdN6bWrTkfGVZwWiYgCDOra64ULDffT6/gfABWWNt&#10;mRT8kof57PFhipm2HW+o3YZCRAj7DBWUITSZlD4vyaAf2oY4emfrDIYoXSG1wy7CTS1fkiSVBiuO&#10;CyU29F5S/rO9GgVfr99pu1itl/1hlZ7yj83peOmcUk+DfjEBEagP/+G/9lIrGKdw/xJ/gJz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ZXNT3GAAAA2wAAAA8AAAAAAAAA&#10;AAAAAAAAoQIAAGRycy9kb3ducmV2LnhtbFBLBQYAAAAABAAEAPkAAACUAwAAAAA=&#10;"/>
                <v:line id="Line 98" o:spid="_x0000_s1049" style="position:absolute;flip:x;visibility:visible;mso-wrap-style:square" from="5655,7162" to="5655,74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SUTXMQAAADbAAAADwAAAGRycy9kb3ducmV2LnhtbESPQWvCQBCF7wX/wzJCL6FuqlA1uoq1&#10;FQTxoO2hxyE7JsHsbMhONf57Vyj0+HjzvjdvvuxcrS7UhsqzgddBCoo497biwsD31+ZlAioIssXa&#10;Mxm4UYDlovc0x8z6Kx/ocpRCRQiHDA2UIk2mdchLchgGviGO3sm3DiXKttC2xWuEu1oP0/RNO6w4&#10;NpTY0Lqk/Hz8dfGNzZ4/RqPk3ekkmdLnj+xSLcY897vVDJRQJ//Hf+mtNTAdw2NLBIBe3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dJRNcxAAAANsAAAAPAAAAAAAAAAAA&#10;AAAAAKECAABkcnMvZG93bnJldi54bWxQSwUGAAAAAAQABAD5AAAAkgMAAAAA&#10;">
                  <v:stroke endarrow="block"/>
                </v:line>
                <v:shape id="AutoShape 99" o:spid="_x0000_s1050" type="#_x0000_t114" style="position:absolute;left:4586;top:7433;width:1986;height:7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RJxMMA&#10;AADbAAAADwAAAGRycy9kb3ducmV2LnhtbERPy2rCQBTdF/yH4Qru6sSCrY0ZRbTSIgU1bfeXzDUJ&#10;Zu6EzDQPv95ZFLo8nHey7k0lWmpcaVnBbBqBIM6sLjlX8P21f1yAcB5ZY2WZFAzkYL0aPSQYa9vx&#10;mdrU5yKEsItRQeF9HUvpsoIMuqmtiQN3sY1BH2CTS91gF8JNJZ+i6FkaLDk0FFjTtqDsmv4aBd3u&#10;Z34cTu+Xt+q4O7xsDotuf/tUajLuN0sQnnr/L/5zf2gFr2Fs+BJ+gF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CRJxMMAAADbAAAADwAAAAAAAAAAAAAAAACYAgAAZHJzL2Rv&#10;d25yZXYueG1sUEsFBgAAAAAEAAQA9QAAAIgDAAAAAA==&#10;">
                  <o:lock v:ext="edit" aspectratio="t"/>
                  <v:textbox inset=".5mm,.3mm,.5mm,.3mm">
                    <w:txbxContent>
                      <w:p w:rsidR="00820566" w:rsidRPr="00A66595" w:rsidRDefault="00820566" w:rsidP="00820566">
                        <w:pPr>
                          <w:rPr>
                            <w:sz w:val="16"/>
                            <w:szCs w:val="16"/>
                          </w:rPr>
                        </w:pPr>
                        <w:r w:rsidRPr="00A66595">
                          <w:rPr>
                            <w:sz w:val="16"/>
                            <w:szCs w:val="16"/>
                          </w:rPr>
                          <w:t>Form for selecting the simulated operation and results</w:t>
                        </w:r>
                      </w:p>
                    </w:txbxContent>
                  </v:textbox>
                </v:shape>
                <v:line id="Line 100" o:spid="_x0000_s1051" style="position:absolute;visibility:visible;mso-wrap-style:square" from="5655,9202" to="5655,92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Ci+8QAAADbAAAADwAAAGRycy9kb3ducmV2LnhtbESPQWvCQBSE7wX/w/IEb3Wjh9qkrlIM&#10;hR6sYJSeX7Ov2dDs25DdxvXfuwWhx2FmvmHW22g7MdLgW8cKFvMMBHHtdMuNgvPp7fEZhA/IGjvH&#10;pOBKHrabycMaC+0ufKSxCo1IEPYFKjAh9IWUvjZk0c9dT5y8bzdYDEkOjdQDXhLcdnKZZU/SYstp&#10;wWBPO0P1T/VrFaxMeZQrWe5Ph3JsF3n8iJ9fuVKzaXx9AREohv/wvf2uFeQ5/H1JP0Bub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UKL7xAAAANsAAAAPAAAAAAAAAAAA&#10;AAAAAKECAABkcnMvZG93bnJldi54bWxQSwUGAAAAAAQABAD5AAAAkgMAAAAA&#10;">
                  <v:stroke endarrow="block"/>
                </v:line>
                <v:line id="Line 101" o:spid="_x0000_s1052" style="position:absolute;visibility:visible;mso-wrap-style:square" from="5494,8197" to="5494,83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sHQSsUAAADcAAAADwAAAGRycy9kb3ducmV2LnhtbESPT0/DMAzF70h8h8hIu7F0O+xPWTYh&#10;qkkcBtI2xNk0pqlonKoJXfbt8QFpN1vv+b2fN7vsOzXSENvABmbTAhRxHWzLjYGP8/5xBSomZItd&#10;YDJwpQi77f3dBksbLnyk8ZQaJSEcSzTgUupLrWPtyGOchp5YtO8weEyyDo22A14k3Hd6XhQL7bFl&#10;aXDY04uj+uf06w0sXXXUS10dzu/V2M7W+S1/fq2NmTzk5ydQiXK6mf+vX63gF4Ivz8gEevs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sHQSsUAAADcAAAADwAAAAAAAAAA&#10;AAAAAAChAgAAZHJzL2Rvd25yZXYueG1sUEsFBgAAAAAEAAQA+QAAAJMDAAAAAA==&#10;">
                  <v:stroke endarrow="block"/>
                </v:line>
                <v:line id="Line 102" o:spid="_x0000_s1053" style="position:absolute;flip:x y;visibility:visible;mso-wrap-style:square" from="3394,7147" to="6994,7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uEcvMAAAADcAAAADwAAAGRycy9kb3ducmV2LnhtbERPTYvCMBC9C/6HMIIX0bS6iFSjiLDi&#10;SVlX8To0Y1tsJqXJ2uqvN4Kwt3m8z1msWlOKO9WusKwgHkUgiFOrC84UnH6/hzMQziNrLC2Tggc5&#10;WC27nQUm2jb8Q/ejz0QIYZeggtz7KpHSpTkZdCNbEQfuamuDPsA6k7rGJoSbUo6jaCoNFhwacqxo&#10;k1N6O/4ZBcj752TWxPQlt3Rx4/1hsD5fler32vUchKfW/4s/7p0O86MY3s+EC+Ty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rhHLzAAAAA3AAAAA8AAAAAAAAAAAAAAAAA&#10;oQIAAGRycy9kb3ducmV2LnhtbFBLBQYAAAAABAAEAPkAAACOAwAAAAA=&#10;"/>
                <v:line id="Line 103" o:spid="_x0000_s1054" style="position:absolute;visibility:visible;mso-wrap-style:square" from="3394,7147" to="3394,74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V/rpsMAAADcAAAADwAAAGRycy9kb3ducmV2LnhtbERPTWvCQBC9F/wPyxS81U08aE1dQzEU&#10;PNiCWnqeZsdsMDsbstu4/nu3UOhtHu9z1mW0nRhp8K1jBfksA0FcO91yo+Dz9Pb0DMIHZI2dY1Jw&#10;Iw/lZvKwxkK7Kx9oPIZGpBD2BSowIfSFlL42ZNHPXE+cuLMbLIYEh0bqAa8p3HZynmULabHl1GCw&#10;p62h+nL8sQqWpjrIpaz2p49qbPNVfI9f3yulpo/x9QVEoBj+xX/unU7zszn8PpMukJ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Vf66bDAAAA3AAAAA8AAAAAAAAAAAAA&#10;AAAAoQIAAGRycy9kb3ducmV2LnhtbFBLBQYAAAAABAAEAPkAAACRAwAAAAA=&#10;">
                  <v:stroke endarrow="block"/>
                </v:line>
                <v:line id="Line 104" o:spid="_x0000_s1055" style="position:absolute;flip:y;visibility:visible;mso-wrap-style:square" from="6894,11948" to="6894,12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wJrsUAAADcAAAADwAAAGRycy9kb3ducmV2LnhtbESPQWvCQBCF7wX/wzJCL6HutoGiqato&#10;rVAoHtQeehyyYxLMzobsqOm/7xYKvc3w3vfmzXw5+FZdqY9NYAuPEwOKuAyu4crC53H7MAUVBdlh&#10;G5gsfFOE5WJ0N8fChRvv6XqQSqUQjgVaqEW6QutY1uQxTkJHnLRT6D1KWvtKux5vKdy3+smYZ+2x&#10;4XShxo5eayrPh4tPNbY73uR5tvY6y2b09iUfRou19+Nh9QJKaJB/8x/97hJncvh9Jk2gF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WwJrsUAAADcAAAADwAAAAAAAAAA&#10;AAAAAAChAgAAZHJzL2Rvd25yZXYueG1sUEsFBgAAAAAEAAQA+QAAAJMDAAAAAA==&#10;">
                  <v:stroke endarrow="block"/>
                </v:line>
                <v:group id="Group 105" o:spid="_x0000_s1056" style="position:absolute;left:2494;top:4872;width:1400;height:1316" coordorigin="2494,4872" coordsize="1400,14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+cX8QAAADcAAAADwAAAGRycy9kb3ducmV2LnhtbERPS2vCQBC+F/wPywi9&#10;1U20LRJdJYRaegiFqiDehuyYBLOzIbvN4993C4Xe5uN7znY/mkb01LnasoJ4EYEgLqyuuVRwPh2e&#10;1iCcR9bYWCYFEznY72YPW0y0HfiL+qMvRQhhl6CCyvs2kdIVFRl0C9sSB+5mO4M+wK6UusMhhJtG&#10;LqPoVRqsOTRU2FJWUXE/fhsF7wMO6Sp+6/P7LZuup5fPSx6TUo/zMd2A8DT6f/Gf+0OH+dEz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P+cX8QAAADcAAAA&#10;DwAAAAAAAAAAAAAAAACqAgAAZHJzL2Rvd25yZXYueG1sUEsFBgAAAAAEAAQA+gAAAJsDAAAAAA==&#10;">
                  <o:lock v:ext="edit" aspectratio="t"/>
                  <v:shapetype id="_x0000_t115" coordsize="21600,21600" o:spt="115" path="m,20465v810,317,1620,452,2397,725c3077,21325,3790,21417,4405,21597v1620,,2202,-180,2657,-272c7580,21280,8002,21010,8455,20917v422,-135,810,-405,1327,-542c10205,20150,10657,19967,11080,19742v517,-182,970,-407,1425,-590c13087,19017,13605,18745,14255,18610v615,-180,1262,-318,1942,-408c16975,18202,17785,18022,18595,18022r,-1670l19192,16252r808,l20000,14467r722,-75l21597,14392,21597,,2972,r,1815l1532,1815r,1860l,3675,,20465xem1532,3675nfl18595,3675r,12677em2972,1815nfl20000,1815r,12652e">
                    <v:stroke joinstyle="miter"/>
                    <v:path o:extrusionok="f" o:connecttype="custom" o:connectlocs="10800,0;0,10800;10800,19890;21600,10800" textboxrect="0,3675,18595,18022"/>
                  </v:shapetype>
                  <v:shape id="AutoShape 106" o:spid="_x0000_s1057" type="#_x0000_t115" style="position:absolute;left:2494;top:4872;width:1400;height:14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AYDMUA&#10;AADcAAAADwAAAGRycy9kb3ducmV2LnhtbESPzWrDMBCE74G+g9hCb4ncgEtwo4SQpFB8aEjaB1is&#10;jWxqrVxJ8c/bV4VCbrvM7Hyz6+1oW9GTD41jBc+LDARx5XTDRsHX59t8BSJEZI2tY1IwUYDt5mG2&#10;xkK7gc/UX6IRKYRDgQrqGLtCylDVZDEsXEectKvzFmNavZHa45DCbSuXWfYiLTacCDV2tK+p+r7c&#10;bOIOh6s/H0s7mTL8NHI1nD5yo9TT47h7BRFpjHfz//W7TvWzHP6eSRPI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0BgMxQAAANwAAAAPAAAAAAAAAAAAAAAAAJgCAABkcnMv&#10;ZG93bnJldi54bWxQSwUGAAAAAAQABAD1AAAAigMAAAAA&#10;">
                    <o:lock v:ext="edit" aspectratio="t"/>
                  </v:shape>
                  <v:shape id="Text Box 107" o:spid="_x0000_s1058" type="#_x0000_t202" style="position:absolute;left:2594;top:5288;width:980;height:7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KL5MMA&#10;AADcAAAADwAAAGRycy9kb3ducmV2LnhtbERPO2vDMBDeC/kP4gJdSizHgymOldAmKWRohzzIfFhX&#10;29Q6GUmJ7X8fFQrd7uN7XrkZTSfu5HxrWcEySUEQV1a3XCu4nD8WryB8QNbYWSYFE3nYrGdPJRba&#10;Dnyk+ynUIoawL1BBE0JfSOmrhgz6xPbEkfu2zmCI0NVSOxxiuOlklqa5NNhybGiwp21D1c/pZhTk&#10;O3cbjrx92V32n/jV19n1fboq9Twf31YgAo3hX/znPug4P83h95l4gV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KL5MMAAADcAAAADwAAAAAAAAAAAAAAAACYAgAAZHJzL2Rv&#10;d25yZXYueG1sUEsFBgAAAAAEAAQA9QAAAIgDAAAAAA==&#10;" stroked="f">
                    <o:lock v:ext="edit" aspectratio="t"/>
                    <v:textbox inset="0,0,0,0">
                      <w:txbxContent>
                        <w:p w:rsidR="00820566" w:rsidRPr="00D77398" w:rsidRDefault="00820566" w:rsidP="00820566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D77398">
                            <w:rPr>
                              <w:sz w:val="16"/>
                              <w:szCs w:val="16"/>
                            </w:rPr>
                            <w:t>Mathematical Models Library of TFS</w:t>
                          </w:r>
                        </w:p>
                      </w:txbxContent>
                    </v:textbox>
                  </v:shape>
                </v:group>
                <v:group id="Group 108" o:spid="_x0000_s1059" style="position:absolute;left:2594;top:3308;width:1275;height:1384" coordorigin="2494,3308" coordsize="1275,138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0CKMQAAADcAAAADwAAAGRycy9kb3ducmV2LnhtbERPS2vCQBC+F/wPywi9&#10;1U2UthJdJYRaegiFqiDehuyYBLOzIbvN4993C4Xe5uN7znY/mkb01LnasoJ4EYEgLqyuuVRwPh2e&#10;1iCcR9bYWCYFEznY72YPW0y0HfiL+qMvRQhhl6CCyvs2kdIVFRl0C9sSB+5mO4M+wK6UusMhhJtG&#10;LqPoRRqsOTRU2FJWUXE/fhsF7wMO6Sp+6/P7LZuup+fPSx6TUo/zMd2A8DT6f/Gf+0OH+dEr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C0CKMQAAADcAAAA&#10;DwAAAAAAAAAAAAAAAACqAgAAZHJzL2Rvd25yZXYueG1sUEsFBgAAAAAEAAQA+gAAAJsDAAAAAA==&#10;">
                  <o:lock v:ext="edit" aspectratio="t"/>
                  <v:shape id="AutoShape 109" o:spid="_x0000_s1060" type="#_x0000_t115" style="position:absolute;left:2494;top:3308;width:1275;height:13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G3ksMA&#10;AADcAAAADwAAAGRycy9kb3ducmV2LnhtbESPzWoCMRDH74LvEEboTbMWKrI1SqkWiocWt32AYTNm&#10;l24ma5K669t3DkJvM8z/4zeb3eg7daWY2sAGlosCFHEdbMvOwPfX23wNKmVki11gMnCjBLvtdLLB&#10;0oaBT3StslMSwqlEA03Ofal1qhvymBahJ5bbOUSPWdbotI04SLjv9GNRrLTHlqWhwZ5eG6p/ql8v&#10;vcP+HE+Ho7+5Y7q0ej18fjw5Yx5m48szqExj/hff3e9W8AuhlWdkAr3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NG3ksMAAADcAAAADwAAAAAAAAAAAAAAAACYAgAAZHJzL2Rv&#10;d25yZXYueG1sUEsFBgAAAAAEAAQA9QAAAIgDAAAAAA==&#10;">
                    <o:lock v:ext="edit" aspectratio="t"/>
                  </v:shape>
                  <v:shape id="Text Box 110" o:spid="_x0000_s1061" type="#_x0000_t202" style="position:absolute;left:2594;top:3668;width:892;height:7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0flsMA&#10;AADcAAAADwAAAGRycy9kb3ducmV2LnhtbERPS2vCQBC+C/0PyxR6kbppDkFTV2m1hR7qISqeh+yY&#10;BLOzYXfN4993C4Xe5uN7zno7mlb05HxjWcHLIgFBXFrdcKXgfPp8XoLwAVlja5kUTORhu3mYrTHX&#10;duCC+mOoRAxhn6OCOoQul9KXNRn0C9sRR+5qncEQoaukdjjEcNPKNEkyabDh2FBjR7uaytvxbhRk&#10;e3cfCt7N9+ePbzx0VXp5ny5KPT2Ob68gAo3hX/zn/tJxfrKC32fiB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F0flsMAAADcAAAADwAAAAAAAAAAAAAAAACYAgAAZHJzL2Rv&#10;d25yZXYueG1sUEsFBgAAAAAEAAQA9QAAAIgDAAAAAA==&#10;" stroked="f">
                    <o:lock v:ext="edit" aspectratio="t"/>
                    <v:textbox inset="0,0,0,0">
                      <w:txbxContent>
                        <w:p w:rsidR="00820566" w:rsidRPr="00D77398" w:rsidRDefault="00820566" w:rsidP="00820566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D77398">
                            <w:rPr>
                              <w:sz w:val="16"/>
                              <w:szCs w:val="16"/>
                            </w:rPr>
                            <w:t>Library of reducing rules</w:t>
                          </w:r>
                        </w:p>
                      </w:txbxContent>
                    </v:textbox>
                  </v:shape>
                </v:group>
                <v:line id="Line 111" o:spid="_x0000_s1062" style="position:absolute;flip:y;visibility:visible;mso-wrap-style:square" from="3694,3848" to="4094,40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GcBBMUAAADcAAAADwAAAGRycy9kb3ducmV2LnhtbESPQWvCQBCF7wX/wzJCL0E3Vig2dRVt&#10;KxSKB62HHofsmASzsyE71fTfdw6F3uYx73vzZrkeQmuu1KcmsoPZNAdDXEbfcOXg9LmbLMAkQfbY&#10;RiYHP5RgvRrdLbHw8cYHuh6lMhrCqUAHtUhXWJvKmgKmaeyIdXeOfUBR2VfW93jT8NDahzx/tAEb&#10;1gs1dvRSU3k5fgetsdvz63yebYPNsid6+5KP3Ipz9+Nh8wxGaJB/8x/97pWbaX19Riew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GcBBMUAAADcAAAADwAAAAAAAAAA&#10;AAAAAAChAgAAZHJzL2Rvd25yZXYueG1sUEsFBgAAAAAEAAQA+QAAAJMDAAAAAA==&#10;">
                  <v:stroke endarrow="block"/>
                </v:line>
                <v:line id="Line 112" o:spid="_x0000_s1063" style="position:absolute;flip:y;visibility:visible;mso-wrap-style:square" from="3694,5108" to="4094,52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yukn8UAAADcAAAADwAAAGRycy9kb3ducmV2LnhtbESPT2vCQBDF7wW/wzJCL6FuUqHY6Cr+&#10;qVAoHtQeehyyYxLMzobsqOm37wpCbzO893vzZrboXaOu1IXas4FslIIiLrytuTTwfdy+TEAFQbbY&#10;eCYDvxRgMR88zTC3/sZ7uh6kVDGEQ44GKpE21zoUFTkMI98SR+3kO4cS167UtsNbDHeNfk3TN+2w&#10;5nihwpbWFRXnw8XFGtsdb8bjZOV0krzTx498pVqMeR72yykooV7+zQ/600Yuy+D+TJxAz/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yukn8UAAADcAAAADwAAAAAAAAAA&#10;AAAAAAChAgAAZHJzL2Rvd25yZXYueG1sUEsFBgAAAAAEAAQA+QAAAJMDAAAAAA==&#10;">
                  <v:stroke endarrow="block"/>
                </v:line>
                <v:rect id="Rectangle 113" o:spid="_x0000_s1064" style="position:absolute;left:2752;top:7433;width:1681;height:28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jSo8MA&#10;AADcAAAADwAAAGRycy9kb3ducmV2LnhtbERPTWvCQBC9C/0PyxR6011TkDZ1FVEs9ajJpbdpdpqk&#10;ZmdDdhPT/npXKHibx/uc5Xq0jRio87VjDfOZAkFcOFNzqSHP9tMXED4gG2wck4Zf8rBePUyWmBp3&#10;4SMNp1CKGMI+RQ1VCG0qpS8qsuhnriWO3LfrLIYIu1KaDi8x3DYyUWohLdYcGypsaVtRcT71VsNX&#10;neT4d8zelX3dP4fDmP30nzutnx7HzRuIQGO4i//dHybOnydweyZeIF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OjSo8MAAADcAAAADwAAAAAAAAAAAAAAAACYAgAAZHJzL2Rv&#10;d25yZXYueG1sUEsFBgAAAAAEAAQA9QAAAIgDAAAAAA==&#10;">
                  <o:lock v:ext="edit" aspectratio="t"/>
                  <v:textbox>
                    <w:txbxContent>
                      <w:p w:rsidR="00820566" w:rsidRDefault="00820566" w:rsidP="00820566"/>
                      <w:p w:rsidR="00820566" w:rsidRDefault="00820566" w:rsidP="00820566"/>
                      <w:p w:rsidR="00820566" w:rsidRDefault="00820566" w:rsidP="00820566">
                        <w:pPr>
                          <w:ind w:left="180" w:hanging="180"/>
                          <w:rPr>
                            <w:rFonts w:ascii="Arial" w:hAnsi="Arial" w:cs="Arial"/>
                            <w:sz w:val="18"/>
                            <w:szCs w:val="18"/>
                            <w:lang w:val="ru-RU"/>
                          </w:rPr>
                        </w:pPr>
                      </w:p>
                      <w:p w:rsidR="00820566" w:rsidRPr="00A66595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A66595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>
                          <w:rPr>
                            <w:sz w:val="16"/>
                            <w:szCs w:val="16"/>
                          </w:rPr>
                          <w:t>automatic</w:t>
                        </w:r>
                        <w:proofErr w:type="gramEnd"/>
                        <w:r>
                          <w:rPr>
                            <w:sz w:val="16"/>
                            <w:szCs w:val="16"/>
                          </w:rPr>
                          <w:t xml:space="preserve"> dete</w:t>
                        </w:r>
                        <w:r>
                          <w:rPr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sz w:val="16"/>
                            <w:szCs w:val="16"/>
                          </w:rPr>
                          <w:t xml:space="preserve">tion </w:t>
                        </w:r>
                        <w:r w:rsidRPr="00A66595">
                          <w:rPr>
                            <w:sz w:val="16"/>
                            <w:szCs w:val="16"/>
                          </w:rPr>
                          <w:t>of TFS for reducing;</w:t>
                        </w:r>
                      </w:p>
                      <w:p w:rsidR="00820566" w:rsidRPr="00A66595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A66595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 w:rsidRPr="00A66595">
                          <w:rPr>
                            <w:sz w:val="16"/>
                            <w:szCs w:val="16"/>
                          </w:rPr>
                          <w:t>formation</w:t>
                        </w:r>
                        <w:proofErr w:type="gramEnd"/>
                        <w:r w:rsidRPr="00A66595">
                          <w:rPr>
                            <w:sz w:val="16"/>
                            <w:szCs w:val="16"/>
                          </w:rPr>
                          <w:t xml:space="preserve"> of a reduction prot</w:t>
                        </w:r>
                        <w:r w:rsidRPr="00A66595">
                          <w:rPr>
                            <w:sz w:val="16"/>
                            <w:szCs w:val="16"/>
                          </w:rPr>
                          <w:t>o</w:t>
                        </w:r>
                        <w:r w:rsidRPr="00A66595">
                          <w:rPr>
                            <w:sz w:val="16"/>
                            <w:szCs w:val="16"/>
                          </w:rPr>
                          <w:t>col;</w:t>
                        </w:r>
                      </w:p>
                      <w:p w:rsidR="00820566" w:rsidRPr="00A66595" w:rsidRDefault="00820566" w:rsidP="00820566">
                        <w:pPr>
                          <w:ind w:left="100" w:hanging="100"/>
                          <w:rPr>
                            <w:sz w:val="16"/>
                            <w:szCs w:val="16"/>
                          </w:rPr>
                        </w:pPr>
                        <w:r w:rsidRPr="00A66595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 w:rsidRPr="00A66595">
                          <w:rPr>
                            <w:sz w:val="16"/>
                            <w:szCs w:val="16"/>
                          </w:rPr>
                          <w:t>graphic</w:t>
                        </w:r>
                        <w:proofErr w:type="gramEnd"/>
                        <w:r w:rsidRPr="00A66595">
                          <w:rPr>
                            <w:sz w:val="16"/>
                            <w:szCs w:val="16"/>
                          </w:rPr>
                          <w:t xml:space="preserve"> representation of redu</w:t>
                        </w:r>
                        <w:r w:rsidRPr="00A66595">
                          <w:rPr>
                            <w:sz w:val="16"/>
                            <w:szCs w:val="16"/>
                          </w:rPr>
                          <w:t>c</w:t>
                        </w:r>
                        <w:r w:rsidRPr="00A66595">
                          <w:rPr>
                            <w:sz w:val="16"/>
                            <w:szCs w:val="16"/>
                          </w:rPr>
                          <w:t>tion steps</w:t>
                        </w:r>
                        <w:r>
                          <w:rPr>
                            <w:sz w:val="16"/>
                            <w:szCs w:val="16"/>
                          </w:rPr>
                          <w:t>.</w:t>
                        </w:r>
                      </w:p>
                    </w:txbxContent>
                  </v:textbox>
                </v:rect>
                <v:shape id="Text Box 114" o:spid="_x0000_s1065" type="#_x0000_t202" style="position:absolute;left:2752;top:7433;width:1681;height:7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FDJ8UA&#10;AADcAAAADwAAAGRycy9kb3ducmV2LnhtbERP32vCMBB+H/g/hBP2MmZahSGdUTZBGJsodrq93ppb&#10;0625lCar9b83wsC3+/h+3mzR21p01PrKsYJ0lIAgLpyuuFSwf1/dT0H4gKyxdkwKTuRhMR/czDDT&#10;7sg76vJQihjCPkMFJoQmk9IXhiz6kWuII/ftWoshwraUusVjDLe1HCfJg7RYcWww2NDSUPGb/1kF&#10;b3nXPK/v0u3Xx/Jz/HNYmdcN90rdDvunRxCB+nAV/7tfdJyfTuDyTLxA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8UMnxQAAANwAAAAPAAAAAAAAAAAAAAAAAJgCAABkcnMv&#10;ZG93bnJldi54bWxQSwUGAAAAAAQABAD1AAAAigMAAAAA&#10;" fillcolor="silver" stroked="f">
                  <o:lock v:ext="edit" aspectratio="t"/>
                  <v:textbox inset=".5mm,.3mm,.5mm,.3mm">
                    <w:txbxContent>
                      <w:p w:rsidR="00820566" w:rsidRDefault="00820566" w:rsidP="00820566">
                        <w:pPr>
                          <w:rPr>
                            <w:rFonts w:ascii="Arial" w:hAnsi="Arial" w:cs="Arial"/>
                            <w:b/>
                            <w:sz w:val="16"/>
                            <w:szCs w:val="16"/>
                          </w:rPr>
                        </w:pPr>
                      </w:p>
                      <w:p w:rsidR="00820566" w:rsidRDefault="00820566" w:rsidP="00820566">
                        <w:pPr>
                          <w:rPr>
                            <w:rFonts w:ascii="Arial" w:hAnsi="Arial" w:cs="Arial"/>
                            <w:b/>
                            <w:sz w:val="16"/>
                            <w:szCs w:val="16"/>
                          </w:rPr>
                        </w:pPr>
                      </w:p>
                      <w:p w:rsidR="00820566" w:rsidRPr="00A66595" w:rsidRDefault="00820566" w:rsidP="00820566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A66595">
                          <w:rPr>
                            <w:b/>
                            <w:sz w:val="16"/>
                            <w:szCs w:val="16"/>
                          </w:rPr>
                          <w:t>Automatic reducing</w:t>
                        </w:r>
                      </w:p>
                    </w:txbxContent>
                  </v:textbox>
                </v:shape>
                <v:group id="Group 115" o:spid="_x0000_s1066" style="position:absolute;left:6294;top:12308;width:2133;height:776" coordorigin="4734,4374" coordsize="1800,10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SYKgs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kz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SYKgsQAAADcAAAA&#10;DwAAAAAAAAAAAAAAAACqAgAAZHJzL2Rvd25yZXYueG1sUEsFBgAAAAAEAAQA+gAAAJsDAAAAAA==&#10;">
                  <o:lock v:ext="edit" aspectratio="t"/>
                  <v:shape id="AutoShape 116" o:spid="_x0000_s1067" type="#_x0000_t115" style="position:absolute;left:4734;top:4374;width:1800;height:10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mO0cUA&#10;AADcAAAADwAAAGRycy9kb3ducmV2LnhtbESPwWrDMBBE74X8g9hAb43sQkJwo4SSNhB8SHHSD1is&#10;jWxqrRxJtZ2/rwqF3naZ2Xmzm91kOzGQD61jBfkiA0FcO92yUfB5OTytQYSIrLFzTAruFGC3nT1s&#10;sNBu5IqGczQihXAoUEETY19IGeqGLIaF64mTdnXeYkyrN1J7HFO47eRzlq2kxZYTocGe9g3VX+dv&#10;m7jj29VX76W9mzLcWrkeP05Lo9TjfHp9ARFpiv/mv+ujTvXzJfw+kya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CY7RxQAAANwAAAAPAAAAAAAAAAAAAAAAAJgCAABkcnMv&#10;ZG93bnJldi54bWxQSwUGAAAAAAQABAD1AAAAigMAAAAA&#10;">
                    <o:lock v:ext="edit" aspectratio="t"/>
                  </v:shape>
                  <v:shape id="Text Box 117" o:spid="_x0000_s1068" type="#_x0000_t202" style="position:absolute;left:4914;top:4734;width:12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sdOcIA&#10;AADcAAAADwAAAGRycy9kb3ducmV2LnhtbERPTYvCMBC9C/sfwix4EU31UKQaxdUV9uAerOJ5aMa2&#10;2ExKEm399xthwds83ucs171pxIOcry0rmE4SEMSF1TWXCs6n/XgOwgdkjY1lUvAkD+vVx2CJmbYd&#10;H+mRh1LEEPYZKqhCaDMpfVGRQT+xLXHkrtYZDBG6UmqHXQw3jZwlSSoN1hwbKmxpW1Fxy+9GQbpz&#10;9+7I29Hu/H3A37acXb6eF6WGn/1mASJQH97if/ePjvOnKbyeiRfI1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Gx05wgAAANwAAAAPAAAAAAAAAAAAAAAAAJgCAABkcnMvZG93&#10;bnJldi54bWxQSwUGAAAAAAQABAD1AAAAhwMAAAAA&#10;" stroked="f">
                    <o:lock v:ext="edit" aspectratio="t"/>
                    <v:textbox inset="0,0,0,0">
                      <w:txbxContent>
                        <w:p w:rsidR="00820566" w:rsidRPr="00A66595" w:rsidRDefault="00820566" w:rsidP="00820566"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FN</w:t>
                          </w:r>
                          <w:r w:rsidRPr="00A66595">
                            <w:rPr>
                              <w:sz w:val="16"/>
                              <w:szCs w:val="16"/>
                            </w:rPr>
                            <w:t xml:space="preserve"> description rules</w:t>
                          </w:r>
                        </w:p>
                      </w:txbxContent>
                    </v:textbox>
                  </v:shape>
                </v:group>
                <v:line id="Line 118" o:spid="_x0000_s1069" style="position:absolute;flip:y;visibility:visible;mso-wrap-style:square" from="5394,11948" to="5394,123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46ZcMUAAADcAAAADwAAAGRycy9kb3ducmV2LnhtbESPQWvCQBCF70L/wzIFL0E3VrA1dZW2&#10;KhSkh0YPPQ7ZaRKanQ3ZUeO/dwuCtxne+968Wax616gTdaH2bGAyTkERF97WXBo47LejF1BBkC02&#10;nsnAhQKslg+DBWbWn/mbTrmUKoZwyNBAJdJmWoeiIodh7FviqP36zqHEtSu17fAcw12jn9J0ph3W&#10;HC9U2NJHRcVffnSxxvaL19Np8u50ksxp8yO7VIsxw8f+7RWUUC93843+tJGbPMP/M3ECvbw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46ZcMUAAADcAAAADwAAAAAAAAAA&#10;AAAAAAChAgAAZHJzL2Rvd25yZXYueG1sUEsFBgAAAAAEAAQA+QAAAJMDAAAAAA==&#10;">
                  <v:stroke endarrow="block"/>
                </v:line>
                <v:roundrect id="AutoShape 119" o:spid="_x0000_s1070" style="position:absolute;left:4894;top:11588;width:2445;height:366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q4rcYA&#10;AADcAAAADwAAAGRycy9kb3ducmV2LnhtbESPQWvCQBCF7wX/wzKFXkrdWEqx0VVUKPXWmghex+yY&#10;Dc3OptlV47/vHAq9zfDevPfNfDn4Vl2oj01gA5NxBoq4Crbh2sC+fH+agooJ2WIbmAzcKMJyMbqb&#10;Y27DlXd0KVKtJIRjjgZcSl2udawceYzj0BGLdgq9xyRrX2vb41XCfaufs+xVe2xYGhx2tHFUfRdn&#10;b6A8/mxvx8PnevP4dV5/vLy54lAOxjzcD6sZqERD+jf/XW+t4E+EVp6RCf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aq4rcYAAADcAAAADwAAAAAAAAAAAAAAAACYAgAAZHJz&#10;L2Rvd25yZXYueG1sUEsFBgAAAAAEAAQA9QAAAIsDAAAAAA==&#10;">
                  <o:lock v:ext="edit" aspectratio="t"/>
                  <v:textbox inset=".5mm,.3mm,.5mm,.3mm">
                    <w:txbxContent>
                      <w:p w:rsidR="00820566" w:rsidRPr="00A66595" w:rsidRDefault="00820566" w:rsidP="00820566">
                        <w:pPr>
                          <w:rPr>
                            <w:b/>
                          </w:rPr>
                        </w:pPr>
                        <w:r w:rsidRPr="00A66595">
                          <w:rPr>
                            <w:b/>
                          </w:rPr>
                          <w:t>User</w:t>
                        </w:r>
                      </w:p>
                    </w:txbxContent>
                  </v:textbox>
                </v:roundrect>
                <v:line id="Line 120" o:spid="_x0000_s1071" style="position:absolute;flip:y;visibility:visible;mso-wrap-style:square" from="6194,11228" to="6194,115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f6nH8IAAADcAAAADwAAAGRycy9kb3ducmV2LnhtbERPTWvCQBC9C/6HZYRepG5sQdLoKloN&#10;CF4aq/chO01Cs7NLdqvpv3cFwds83ucsVr1pxYU631hWMJ0kIIhLqxuuFJy+89cUhA/IGlvLpOCf&#10;PKyWw8ECM22vXNDlGCoRQ9hnqKAOwWVS+rImg35iHXHkfmxnMETYVVJ3eI3hppVvSTKTBhuODTU6&#10;+qyp/D3+GQXj993WuTTN82Jrmy933hWbw0mpl1G/noMI1Ien+OHe6zh/+gH3Z+IFcn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f6nH8IAAADcAAAADwAAAAAAAAAAAAAA&#10;AAChAgAAZHJzL2Rvd25yZXYueG1sUEsFBgAAAAAEAAQA+QAAAJADAAAAAA==&#10;">
                  <v:stroke startarrow="block" endarrow="block"/>
                </v:line>
                <v:rect id="Rectangle 121" o:spid="_x0000_s1072" style="position:absolute;left:2994;top:10868;width:6264;height:3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YyPcUA&#10;AADcAAAADwAAAGRycy9kb3ducmV2LnhtbESPQWvDMAyF74P9B6PBLqN1lsMoad1SBoNedli2UnJT&#10;YzUxjWUTe2n276fDYDeJ9/Tep81u9oOaaEwusIHnZQGKuA3WcWfg6/NtsQKVMrLFITAZ+KEEu+39&#10;3QYrG278QVOdOyUhnCo00OccK61T25PHtAyRWLRLGD1mWcdO2xFvEu4HXRbFi/boWBp6jPTaU3ut&#10;v72B8+kpTsf3+sSubBo8UCxc2xjz+DDv16Ayzfnf/Hd9sIJfCr48IxPo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xjI9xQAAANwAAAAPAAAAAAAAAAAAAAAAAJgCAABkcnMv&#10;ZG93bnJldi54bWxQSwUGAAAAAAQABAD1AAAAigMAAAAA&#10;">
                  <o:lock v:ext="edit" aspectratio="t"/>
                  <v:textbox inset=".5mm,.3mm,.5mm,.3mm">
                    <w:txbxContent>
                      <w:p w:rsidR="00820566" w:rsidRPr="00A66595" w:rsidRDefault="00820566" w:rsidP="00820566">
                        <w:pPr>
                          <w:rPr>
                            <w:b/>
                          </w:rPr>
                        </w:pPr>
                        <w:r w:rsidRPr="00A66595">
                          <w:rPr>
                            <w:b/>
                          </w:rPr>
                          <w:t>User interface</w:t>
                        </w:r>
                      </w:p>
                    </w:txbxContent>
                  </v:textbox>
                </v:rect>
                <v:rect id="Rectangle 122" o:spid="_x0000_s1073" style="position:absolute;left:7894;top:4388;width:1300;height:18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f77cEA&#10;AADcAAAADwAAAGRycy9kb3ducmV2LnhtbERPzYrCMBC+C75DGGFvmupBlq5RRBGFuuiqDzA0Y1ts&#10;JiXJavXpjSB4m4/vdyaz1tTiSs5XlhUMBwkI4tzqigsFp+Oq/w3CB2SNtWVScCcPs2m3M8FU2xv/&#10;0fUQChFD2KeooAyhSaX0eUkG/cA2xJE7W2cwROgKqR3eYrip5ShJxtJgxbGhxIYWJeWXw79RUOlf&#10;sxxvzke93+2z9faRuWztlPrqtfMfEIHa8BG/3Rsd54+G8HomXiCn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Q3++3BAAAA3AAAAA8AAAAAAAAAAAAAAAAAmAIAAGRycy9kb3du&#10;cmV2LnhtbFBLBQYAAAAABAAEAPUAAACGAwAAAAA=&#10;">
                  <o:lock v:ext="edit" aspectratio="t"/>
                  <v:textbox inset=".5mm,.3mm,1.5mm,.3mm">
                    <w:txbxContent>
                      <w:p w:rsidR="00820566" w:rsidRDefault="00820566" w:rsidP="00820566"/>
                      <w:p w:rsidR="00820566" w:rsidRDefault="00820566" w:rsidP="00820566">
                        <w:pPr>
                          <w:rPr>
                            <w:rFonts w:ascii="Arial" w:hAnsi="Arial" w:cs="Arial"/>
                          </w:rPr>
                        </w:pPr>
                      </w:p>
                      <w:p w:rsidR="00820566" w:rsidRPr="00D77398" w:rsidRDefault="00820566" w:rsidP="00820566">
                        <w:pPr>
                          <w:ind w:left="180" w:hanging="180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   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 w:rsidRPr="00D77398">
                          <w:rPr>
                            <w:sz w:val="16"/>
                            <w:szCs w:val="16"/>
                          </w:rPr>
                          <w:t>the</w:t>
                        </w:r>
                        <w:proofErr w:type="gramEnd"/>
                        <w:r w:rsidRPr="00D77398">
                          <w:rPr>
                            <w:sz w:val="16"/>
                            <w:szCs w:val="16"/>
                          </w:rPr>
                          <w:t xml:space="preserve"> TFU </w:t>
                        </w:r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>directory;</w:t>
                        </w:r>
                      </w:p>
                      <w:p w:rsidR="00820566" w:rsidRPr="00D77398" w:rsidRDefault="00820566" w:rsidP="00820566">
                        <w:pPr>
                          <w:ind w:left="180" w:hanging="180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   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 w:rsidRPr="00D77398">
                          <w:rPr>
                            <w:sz w:val="16"/>
                            <w:szCs w:val="16"/>
                          </w:rPr>
                          <w:t>the</w:t>
                        </w:r>
                        <w:proofErr w:type="gramEnd"/>
                        <w:r w:rsidRPr="00D77398">
                          <w:rPr>
                            <w:sz w:val="16"/>
                            <w:szCs w:val="16"/>
                          </w:rPr>
                          <w:t xml:space="preserve"> TFS directory;</w:t>
                        </w:r>
                      </w:p>
                      <w:p w:rsidR="00820566" w:rsidRPr="00D77398" w:rsidRDefault="00820566" w:rsidP="00820566">
                        <w:pPr>
                          <w:ind w:left="180" w:hanging="180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   </w:t>
                        </w:r>
                        <w:r w:rsidRPr="00D77398">
                          <w:rPr>
                            <w:sz w:val="16"/>
                            <w:szCs w:val="16"/>
                          </w:rPr>
                          <w:t xml:space="preserve">- </w:t>
                        </w:r>
                        <w:proofErr w:type="gramStart"/>
                        <w:r w:rsidRPr="00D77398">
                          <w:rPr>
                            <w:sz w:val="16"/>
                            <w:szCs w:val="16"/>
                          </w:rPr>
                          <w:t>catalog</w:t>
                        </w:r>
                        <w:proofErr w:type="gramEnd"/>
                        <w:r w:rsidRPr="00D77398">
                          <w:rPr>
                            <w:sz w:val="16"/>
                            <w:szCs w:val="16"/>
                          </w:rPr>
                          <w:t xml:space="preserve"> on the quality of operations.</w:t>
                        </w:r>
                      </w:p>
                    </w:txbxContent>
                  </v:textbox>
                </v:rect>
                <v:shape id="Text Box 123" o:spid="_x0000_s1074" type="#_x0000_t202" style="position:absolute;left:7894;top:4208;width:1300;height:6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jCWMEA&#10;AADcAAAADwAAAGRycy9kb3ducmV2LnhtbERPS4vCMBC+C/sfwizszabbg2jXKCIIwqLgA7zONmNb&#10;bSYlSbX7740geJuP7znTeW8acSPna8sKvpMUBHFhdc2lguNhNRyD8AFZY2OZFPyTh/nsYzDFXNs7&#10;7+i2D6WIIexzVFCF0OZS+qIigz6xLXHkztYZDBG6UmqH9xhuGpml6UgarDk2VNjSsqLiuu+MgtPf&#10;ZOEu3XKzWh+ya7d11PAvKfX12S9+QATqw1v8cq91nJ9l8HwmXiBn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YwljBAAAA3AAAAA8AAAAAAAAAAAAAAAAAmAIAAGRycy9kb3du&#10;cmV2LnhtbFBLBQYAAAAABAAEAPUAAACGAwAAAAA=&#10;" fillcolor="silver">
                  <o:lock v:ext="edit" aspectratio="t"/>
                  <v:textbox inset=".5mm,.3mm,.5mm,.3mm">
                    <w:txbxContent>
                      <w:p w:rsidR="00820566" w:rsidRPr="00D77398" w:rsidRDefault="00820566" w:rsidP="00820566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 xml:space="preserve">      </w:t>
                        </w:r>
                        <w:r w:rsidRPr="00D77398">
                          <w:rPr>
                            <w:b/>
                            <w:sz w:val="16"/>
                            <w:szCs w:val="16"/>
                          </w:rPr>
                          <w:t>Support of the</w:t>
                        </w:r>
                      </w:p>
                      <w:p w:rsidR="00820566" w:rsidRPr="00D77398" w:rsidRDefault="00820566" w:rsidP="00820566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  <w:r w:rsidRPr="00D77398">
                          <w:rPr>
                            <w:b/>
                            <w:sz w:val="16"/>
                            <w:szCs w:val="16"/>
                          </w:rPr>
                          <w:t xml:space="preserve">  </w:t>
                        </w:r>
                        <w:proofErr w:type="gramStart"/>
                        <w:r w:rsidRPr="00D77398">
                          <w:rPr>
                            <w:b/>
                            <w:sz w:val="16"/>
                            <w:szCs w:val="16"/>
                          </w:rPr>
                          <w:t>reference</w:t>
                        </w:r>
                        <w:proofErr w:type="gramEnd"/>
                        <w:r w:rsidRPr="00D77398">
                          <w:rPr>
                            <w:b/>
                            <w:sz w:val="16"/>
                            <w:szCs w:val="16"/>
                          </w:rPr>
                          <w:t xml:space="preserve"> database</w:t>
                        </w:r>
                      </w:p>
                    </w:txbxContent>
                  </v:textbox>
                </v:shape>
                <v:line id="Line 124" o:spid="_x0000_s1075" style="position:absolute;flip:x;visibility:visible;mso-wrap-style:square" from="8794,6908" to="9294,69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tlVzsUAAADcAAAADwAAAGRycy9kb3ducmV2LnhtbESPzWvCQBDF7wX/h2WEXoJuakA0uor9&#10;EAriwY+DxyE7JsHsbMhONf3vu4VCbzO893vzZrnuXaPu1IXas4GXcQqKuPC25tLA+bQdzUAFQbbY&#10;eCYD3xRgvRo8LTG3/sEHuh+lVDGEQ44GKpE21zoUFTkMY98SR+3qO4cS167UtsNHDHeNnqTpVDus&#10;OV6osKW3iorb8cvFGts9v2dZ8up0kszp4yK7VIsxz8N+swAl1Mu/+Y/+tJGbZPD7TJxAr3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tlVzsUAAADcAAAADwAAAAAAAAAA&#10;AAAAAAChAgAAZHJzL2Rvd25yZXYueG1sUEsFBgAAAAAEAAQA+QAAAJMDAAAAAA==&#10;">
                  <v:stroke endarrow="block"/>
                </v:line>
                <v:line id="Line 125" o:spid="_x0000_s1076" style="position:absolute;flip:x y;visibility:visible;mso-wrap-style:square" from="7394,5222" to="7794,64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rldqsIAAADcAAAADwAAAGRycy9kb3ducmV2LnhtbERPTYvCMBC9C/sfwgjeNFVE3K5RRFjw&#10;4EV32b1Om7GpNpO2ibX+eyMs7G0e73NWm95WoqPWl44VTCcJCOLc6ZILBd9fn+MlCB+QNVaOScGD&#10;PGzWb4MVptrd+UjdKRQihrBPUYEJoU6l9Lkhi37iauLInV1rMUTYFlK3eI/htpKzJFlIiyXHBoM1&#10;7Qzl19PNKuiy2/TyczheffbbvGdL0+wOzUKp0bDffoAI1Id/8Z97r+P82Rxez8QL5PoJ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rldqsIAAADcAAAADwAAAAAAAAAAAAAA&#10;AAChAgAAZHJzL2Rvd25yZXYueG1sUEsFBgAAAAAEAAQA+QAAAJADAAAAAA==&#10;">
                  <v:stroke endarrow="block"/>
                </v:line>
                <v:line id="Line 126" o:spid="_x0000_s1077" style="position:absolute;visibility:visible;mso-wrap-style:square" from="9194,4748" to="9394,47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v/JsQAAADcAAAADwAAAGRycy9kb3ducmV2LnhtbERPTWvCQBC9F/wPywi91U0thpK6iiiC&#10;9iBqC+1xzE6T1Oxs2N0m8d+7gtDbPN7nTOe9qUVLzleWFTyPEhDEudUVFwo+P9ZPryB8QNZYWyYF&#10;F/Iwnw0epphp2/GB2mMoRAxhn6GCMoQmk9LnJRn0I9sQR+7HOoMhQldI7bCL4aaW4yRJpcGKY0OJ&#10;DS1Lys/HP6Ng97JP28X2fdN/bdNTvjqcvn87p9TjsF+8gQjUh3/x3b3Rcf54Ardn4gVyd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O/8mxAAAANwAAAAPAAAAAAAAAAAA&#10;AAAAAKECAABkcnMvZG93bnJldi54bWxQSwUGAAAAAAQABAD5AAAAkgMAAAAA&#10;"/>
                <v:line id="Line 127" o:spid="_x0000_s1078" style="position:absolute;flip:x y;visibility:visible;mso-wrap-style:square" from="9394,2948" to="9394,47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r3YqMEAAADcAAAADwAAAGRycy9kb3ducmV2LnhtbERPS4vCMBC+L/gfwix4WTS1LkW6RhFB&#10;8aSsD/Y6NGNbtpmUJtrqrzeC4G0+vudM552pxJUaV1pWMBpGIIgzq0vOFRwPq8EEhPPIGivLpOBG&#10;Duaz3scUU21b/qXr3ucihLBLUUHhfZ1K6bKCDLqhrYkDd7aNQR9gk0vdYBvCTSXjKEqkwZJDQ4E1&#10;LQvK/vcXowB5ex9P2hF9yzX9uXi7+1qczkr1P7vFDwhPnX+LX+6NDvPjBJ7PhAvk7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+vdiowQAAANwAAAAPAAAAAAAAAAAAAAAA&#10;AKECAABkcnMvZG93bnJldi54bWxQSwUGAAAAAAQABAD5AAAAjwMAAAAA&#10;"/>
                <v:line id="Line 128" o:spid="_x0000_s1079" style="position:absolute;flip:x;visibility:visible;mso-wrap-style:square" from="6794,2948" to="9394,29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4FFtcQAAADcAAAADwAAAGRycy9kb3ducmV2LnhtbERPS2sCMRC+C/6HMIVeSs0qpbVbo4hQ&#10;8ODFByu9TTfTzbKbyZpE3f57Uyh4m4/vObNFb1txIR9qxwrGowwEcel0zZWCw/7zeQoiRGSNrWNS&#10;8EsBFvPhYIa5dlfe0mUXK5FCOOSowMTY5VKG0pDFMHIdceJ+nLcYE/SV1B6vKdy2cpJlr9JizanB&#10;YEcrQ2WzO1sFcrp5Ovnl90tTNMfjuynKovvaKPX40C8/QETq4138717rNH/yBn/PpAvk/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LgUW1xAAAANwAAAAPAAAAAAAAAAAA&#10;AAAAAKECAABkcnMvZG93bnJldi54bWxQSwUGAAAAAAQABAD5AAAAkgMAAAAA&#10;"/>
                <v:line id="Line 129" o:spid="_x0000_s1080" style="position:absolute;flip:x;visibility:visible;mso-wrap-style:square" from="6794,2948" to="6794,31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H3Hv8UAAADcAAAADwAAAGRycy9kb3ducmV2LnhtbESPQUvDQBCF74L/YRmhl9Bu2oJo7CZo&#10;bUGQHqw9eByyYxLMzobs2MZ/7xwEb/OY9715s6mm0JszjamL7GC5yMEQ19F33Dg4ve/nd2CSIHvs&#10;I5ODH0pQlddXGyx8vPAbnY/SGA3hVKCDVmQorE11SwHTIg7EuvuMY0BROTbWj3jR8NDbVZ7f2oAd&#10;64UWB9q2VH8dv4PW2B/4eb3OnoLNsnvafchrbsW52c30+ABGaJJ/8x/94pVbaVt9Riew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H3Hv8UAAADcAAAADwAAAAAAAAAA&#10;AAAAAAChAgAAZHJzL2Rvd25yZXYueG1sUEsFBgAAAAAEAAQA+QAAAJMDAAAAAA==&#10;">
                  <v:stroke endarrow="block"/>
                </v:line>
                <v:line id="Line 130" o:spid="_x0000_s1081" style="position:absolute;visibility:visible;mso-wrap-style:square" from="8994,2948" to="8994,31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E4lt8IAAADcAAAADwAAAGRycy9kb3ducmV2LnhtbERPTWsCMRC9F/wPYQRvNasH7a5GEZeC&#10;B1tQS8/jZtwsbibLJl3Tf98UCr3N433OehttKwbqfeNYwWyagSCunG64VvBxeX1+AeEDssbWMSn4&#10;Jg/bzehpjYV2Dz7RcA61SCHsC1RgQugKKX1lyKKfuo44cTfXWwwJ9rXUPT5SuG3lPMsW0mLDqcFg&#10;R3tD1f38ZRUsTXmSS1keL+/l0Mzy+BY/r7lSk3HcrUAEiuFf/Oc+6DR/nsPvM+kCufk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E4lt8IAAADcAAAADwAAAAAAAAAAAAAA&#10;AAChAgAAZHJzL2Rvd25yZXYueG1sUEsFBgAAAAAEAAQA+QAAAJADAAAAAA==&#10;">
                  <v:stroke endarrow="block"/>
                </v:line>
                <v:line id="Line 131" o:spid="_x0000_s1082" style="position:absolute;visibility:visible;mso-wrap-style:square" from="6794,3668" to="6794,43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K0a98UAAADcAAAADwAAAGRycy9kb3ducmV2LnhtbESPQUsDMRCF70L/Q5iCN5utgm23TUvp&#10;InhQoa14nm7GzeJmsmziNv575yB4m+G9ee+bzS77To00xDawgfmsAEVcB9tyY+D9/HS3BBUTssUu&#10;MBn4oQi77eRmg6UNVz7SeEqNkhCOJRpwKfWl1rF25DHOQk8s2mcYPCZZh0bbAa8S7jt9XxSP2mPL&#10;0uCwp4Oj+uv07Q0sXHXUC129nN+qsZ2v8mv+uKyMuZ3m/RpUopz+zX/Xz1bwHwRfnpEJ9PY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K0a98UAAADcAAAADwAAAAAAAAAA&#10;AAAAAAChAgAAZHJzL2Rvd25yZXYueG1sUEsFBgAAAAAEAAQA+QAAAJMDAAAAAA==&#10;">
                  <v:stroke endarrow="block"/>
                </v:line>
                <v:line id="Line 132" o:spid="_x0000_s1083" style="position:absolute;visibility:visible;mso-wrap-style:square" from="2694,10688" to="9394,106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9lv+MQAAADcAAAADwAAAGRycy9kb3ducmV2LnhtbERPS2vCQBC+F/wPyxS81Y0VgqSuIpWC&#10;9lB8QXscs9MkbXY27K5J/PeuIHibj+85s0VvatGS85VlBeNRAoI4t7riQsHx8PEyBeEDssbaMim4&#10;kIfFfPA0w0zbjnfU7kMhYgj7DBWUITSZlD4vyaAf2YY4cr/WGQwRukJqh10MN7V8TZJUGqw4NpTY&#10;0HtJ+f/+bBR8TbZpu9x8rvvvTXrKV7vTz1/nlBo+98s3EIH68BDf3Wsd50/GcHsmXiDn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32W/4xAAAANwAAAAPAAAAAAAAAAAA&#10;AAAAAKECAABkcnMvZG93bnJldi54bWxQSwUGAAAAAAQABAD5AAAAkgMAAAAA&#10;"/>
                <v:line id="Line 133" o:spid="_x0000_s1084" style="position:absolute;flip:y;visibility:visible;mso-wrap-style:square" from="9394,5108" to="9394,106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i9w8MQAAADcAAAADwAAAGRycy9kb3ducmV2LnhtbERPS2sCMRC+C/6HMIVeSs1qS7Fbo4hQ&#10;8ODFByu9TTfTzbKbyZpE3f57Uyh4m4/vObNFb1txIR9qxwrGowwEcel0zZWCw/7zeQoiRGSNrWNS&#10;8EsBFvPhYIa5dlfe0mUXK5FCOOSowMTY5VKG0pDFMHIdceJ+nLcYE/SV1B6vKdy2cpJlb9JizanB&#10;YEcrQ2WzO1sFcrp5Ovnl92tTNMfjuynKovvaKPX40C8/QETq4138717rNP9lAn/PpAvk/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L3DwxAAAANwAAAAPAAAAAAAAAAAA&#10;AAAAAKECAABkcnMvZG93bnJldi54bWxQSwUGAAAAAAQABAD5AAAAkgMAAAAA&#10;"/>
                <v:line id="Line 134" o:spid="_x0000_s1085" style="position:absolute;flip:x y;visibility:visible;mso-wrap-style:square" from="3694,10328" to="3694,106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lTA8IAAADcAAAADwAAAGRycy9kb3ducmV2LnhtbERPTYvCMBC9L/gfwgje1tQVRKtRRBD2&#10;4EVd9DptZpuuzaRtYq3/frMg7G0e73NWm95WoqPWl44VTMYJCOLc6ZILBV/n/fschA/IGivHpOBJ&#10;HjbrwdsKU+0efKTuFAoRQ9inqMCEUKdS+tyQRT92NXHkvl1rMUTYFlK3+IjhtpIfSTKTFkuODQZr&#10;2hnKb6e7VdBl98nP5XC8+ezaLLK5aXaHZqbUaNhvlyAC9eFf/HJ/6jh/OoW/Z+IFcv0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IlTA8IAAADcAAAADwAAAAAAAAAAAAAA&#10;AAChAgAAZHJzL2Rvd25yZXYueG1sUEsFBgAAAAAEAAQA+QAAAJADAAAAAA==&#10;">
                  <v:stroke endarrow="block"/>
                </v:line>
                <v:line id="Line 135" o:spid="_x0000_s1086" style="position:absolute;flip:y;visibility:visible;mso-wrap-style:square" from="2694,6447" to="2694,106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opNH8QAAADcAAAADwAAAGRycy9kb3ducmV2LnhtbERPTWsCMRC9C/6HMIVeSs1apehqFCkU&#10;PHipyoq3cTPdLLuZbJNUt/++KRS8zeN9znLd21ZcyYfasYLxKANBXDpdc6XgeHh/noEIEVlj65gU&#10;/FCA9Wo4WGKu3Y0/6LqPlUghHHJUYGLscilDachiGLmOOHGfzluMCfpKao+3FG5b+ZJlr9JizanB&#10;YEdvhspm/20VyNnu6ctvLtOmaE6nuSnKojvvlHp86DcLEJH6eBf/u7c6zZ9M4e+ZdIFc/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+ik0fxAAAANwAAAAPAAAAAAAAAAAA&#10;AAAAAKECAABkcnMvZG93bnJldi54bWxQSwUGAAAAAAQABAD5AAAAkgMAAAAA&#10;"/>
                <v:line id="Line 136" o:spid="_x0000_s1087" style="position:absolute;visibility:visible;mso-wrap-style:square" from="2694,6447" to="4022,64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q5b8MAAADcAAAADwAAAGRycy9kb3ducmV2LnhtbERPTWsCMRC9C/0PYQq9aVaLVbdGkS6C&#10;ByuopefpZrpZupksm3SN/94UCt7m8T5nuY62ET11vnasYDzKQBCXTtdcKfg4b4dzED4ga2wck4Ir&#10;eVivHgZLzLW78JH6U6hECmGfowITQptL6UtDFv3ItcSJ+3adxZBgV0nd4SWF20ZOsuxFWqw5NRhs&#10;6c1Q+XP6tQpmpjjKmSz250PR1+NFfI+fXwulnh7j5hVEoBju4n/3Tqf5z1P4eyZdIF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TauW/DAAAA3AAAAA8AAAAAAAAAAAAA&#10;AAAAoQIAAGRycy9kb3ducmV2LnhtbFBLBQYAAAAABAAEAPkAAACRAwAAAAA=&#10;">
                  <v:stroke endarrow="block"/>
                </v:line>
                <v:line id="Line 137" o:spid="_x0000_s1088" style="position:absolute;flip:y;visibility:visible;mso-wrap-style:square" from="5794,10328" to="5794,106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3dgi8UAAADcAAAADwAAAGRycy9kb3ducmV2LnhtbESPT2vCQBDF74LfYRmhl6CbNiAaXcX+&#10;EYTSQ9WDxyE7JsHsbMhONf32XaHgbYb3fm/eLNe9a9SVulB7NvA8SUERF97WXBo4HrbjGaggyBYb&#10;z2TglwKsV8PBEnPrb/xN172UKoZwyNFAJdLmWoeiIodh4lviqJ1951Di2pXadniL4a7RL2k61Q5r&#10;jhcqbOmtouKy/3GxxvaL37MseXU6Seb0cZLPVIsxT6N+swAl1MvD/E/vbOSyKdyfiRPo1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3dgi8UAAADcAAAADwAAAAAAAAAA&#10;AAAAAAChAgAAZHJzL2Rvd25yZXYueG1sUEsFBgAAAAAEAAQA+QAAAJMDAAAAAA==&#10;">
                  <v:stroke endarrow="block"/>
                </v:line>
                <v:line id="Line 138" o:spid="_x0000_s1089" style="position:absolute;flip:y;visibility:visible;mso-wrap-style:square" from="6094,10688" to="6094,108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ljTaMUAAADcAAAADwAAAGRycy9kb3ducmV2LnhtbERPTUvDQBC9F/oflil4EbupFa1pNqUI&#10;Qg+9WCXF25gdsyHZ2bi7tvHfu4LQ2zze5xSb0fbiRD60jhUs5hkI4trplhsFb6/PNysQISJr7B2T&#10;gh8KsCmnkwJz7c78QqdDbEQK4ZCjAhPjkEsZakMWw9wNxIn7dN5iTNA3Uns8p3Dby9ssu5cWW04N&#10;Bgd6MlR3h2+rQK72119++3HXVd3x+Giquhre90pdzcbtGkSkMV7E/+6dTvOXD/D3TLpAl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ljTaMUAAADcAAAADwAAAAAAAAAA&#10;AAAAAAChAgAAZHJzL2Rvd25yZXYueG1sUEsFBgAAAAAEAAQA+QAAAJMDAAAAAA==&#10;"/>
                <v:group id="Group 139" o:spid="_x0000_s1090" style="position:absolute;left:3894;top:12308;width:2267;height:776" coordorigin="4734,4374" coordsize="1800,10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<o:lock v:ext="edit" aspectratio="t"/>
                  <v:shape id="AutoShape 140" o:spid="_x0000_s1091" type="#_x0000_t115" style="position:absolute;left:4734;top:4374;width:1800;height:10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HYtMUA&#10;AADcAAAADwAAAGRycy9kb3ducmV2LnhtbESPzWrDMBCE74W8g9hAb42clpbEsRxCm0LJoSE/D7BY&#10;G9nEWrmSEjtvXxUKue0ys/PNFsvBtuJKPjSOFUwnGQjiyumGjYLj4fNpBiJEZI2tY1JwowDLcvRQ&#10;YK5dzzu67qMRKYRDjgrqGLtcylDVZDFMXEectJPzFmNavZHaY5/CbSufs+xNWmw4EWrs6L2m6ry/&#10;2MTtP05+t97Ym9mEn0bO+u33q1HqcTysFiAiDfFu/r/+0qn+yxz+nkkTy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8di0xQAAANwAAAAPAAAAAAAAAAAAAAAAAJgCAABkcnMv&#10;ZG93bnJldi54bWxQSwUGAAAAAAQABAD1AAAAigMAAAAA&#10;">
                    <o:lock v:ext="edit" aspectratio="t"/>
                  </v:shape>
                  <v:shape id="Text Box 141" o:spid="_x0000_s1092" type="#_x0000_t202" style="position:absolute;left:4914;top:4734;width:1260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0Py8UA&#10;AADcAAAADwAAAGRycy9kb3ducmV2LnhtbESPQWvCQBCF7wX/wzJCL6VuKkUkuorVFnrQg1Y8D9kx&#10;CWZnw+5q4r/vHARvM7w3730zX/auUTcKsfZs4GOUgSIuvK25NHD8+3mfgooJ2WLjmQzcKcJyMXiZ&#10;Y259x3u6HVKpJIRjjgaqlNpc61hU5DCOfEss2tkHh0nWUGobsJNw1+hxlk20w5qlocKW1hUVl8PV&#10;GZhswrXb8/ptc/ze4q4tx6ev+8mY12G/moFK1Ken+XH9awX/U/DlGZlAL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DQ/LxQAAANwAAAAPAAAAAAAAAAAAAAAAAJgCAABkcnMv&#10;ZG93bnJldi54bWxQSwUGAAAAAAQABAD1AAAAigMAAAAA&#10;" stroked="f">
                    <o:lock v:ext="edit" aspectratio="t"/>
                    <v:textbox inset="0,0,0,0">
                      <w:txbxContent>
                        <w:p w:rsidR="00820566" w:rsidRPr="00A66595" w:rsidRDefault="00820566" w:rsidP="00820566"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The generalized structure FN</w:t>
                          </w:r>
                        </w:p>
                      </w:txbxContent>
                    </v:textbox>
                  </v:shape>
                </v:group>
                <v:line id="Line 142" o:spid="_x0000_s1093" style="position:absolute;flip:y;visibility:visible;mso-wrap-style:square" from="8394,10328" to="8405,10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JiLgsUAAADcAAAADwAAAGRycy9kb3ducmV2LnhtbESPQWvCQBCF70L/wzIFL0E3Vik1dZW2&#10;KhSkh0YPPQ7ZaRKanQ3ZUeO/dwuCtxne+968Wax616gTdaH2bGAyTkERF97WXBo47LejF1BBkC02&#10;nsnAhQKslg+DBWbWn/mbTrmUKoZwyNBAJdJmWoeiIodh7FviqP36zqHEtSu17fAcw12jn9L0WTus&#10;OV6osKWPioq//Ohije0Xr6fT5N3pJJnT5kd2qRZjho/92ysooV7u5hv9aSM3m8D/M3ECvbw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JiLgsUAAADcAAAADwAAAAAAAAAA&#10;AAAAAAChAgAAZHJzL2Rvd25yZXYueG1sUEsFBgAAAAAEAAQA+QAAAJMDAAAAAA==&#10;">
                  <v:stroke endarrow="block"/>
                </v:line>
                <v:shape id="Text Box 143" o:spid="_x0000_s1094" type="#_x0000_t202" style="position:absolute;left:3997;top:3128;width:305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rTw8MA&#10;AADcAAAADwAAAGRycy9kb3ducmV2LnhtbERPTWvCQBC9F/oflin01myUIm10I1IUCgUxpgePY3ZM&#10;lmRn0+xW03/vCgVv83ifs1iOthNnGrxxrGCSpCCIK6cN1wq+y83LGwgfkDV2jknBH3lY5o8PC8y0&#10;u3BB532oRQxhn6GCJoQ+k9JXDVn0ieuJI3dyg8UQ4VBLPeAlhttOTtN0Ji0ajg0N9vTRUNXuf62C&#10;1YGLtfnZHnfFqTBl+Z7y16xV6vlpXM1BBBrDXfzv/tRx/usUbs/EC2R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CrTw8MAAADcAAAADwAAAAAAAAAAAAAAAACYAgAAZHJzL2Rv&#10;d25yZXYueG1sUEsFBgAAAAAEAAQA9QAAAIgDAAAAAA==&#10;" filled="f" stroked="f">
                  <o:lock v:ext="edit" aspectratio="t"/>
                  <v:textbox inset="0,0,0,0">
                    <w:txbxContent>
                      <w:p w:rsidR="00820566" w:rsidRPr="00D77398" w:rsidRDefault="00820566" w:rsidP="00820566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  <w:r w:rsidRPr="00D77398">
                          <w:rPr>
                            <w:b/>
                            <w:sz w:val="18"/>
                            <w:szCs w:val="18"/>
                          </w:rPr>
                          <w:t>1</w:t>
                        </w:r>
                      </w:p>
                    </w:txbxContent>
                  </v:textbox>
                </v:shape>
                <v:shape id="Text Box 144" o:spid="_x0000_s1095" type="#_x0000_t202" style="position:absolute;left:2794;top:7448;width:306;height:3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Z2WMMA&#10;AADcAAAADwAAAGRycy9kb3ducmV2LnhtbERPTWvCQBC9F/wPywi91Y1tEY2uIqIgFEpjPHgcs2Oy&#10;mJ1Ns6vGf+8WCt7m8T5ntuhsLa7UeuNYwXCQgCAunDZcKtjnm7cxCB+QNdaOScGdPCzmvZcZptrd&#10;OKPrLpQihrBPUUEVQpNK6YuKLPqBa4gjd3KtxRBhW0rd4i2G21q+J8lIWjQcGypsaFVRcd5drILl&#10;gbO1+f0+/mSnzOT5JOGv0Vmp1363nIII1IWn+N+91XH+5wf8PRMvkP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2Z2WMMAAADcAAAADwAAAAAAAAAAAAAAAACYAgAAZHJzL2Rv&#10;d25yZXYueG1sUEsFBgAAAAAEAAQA9QAAAIgDAAAAAA==&#10;" filled="f" stroked="f">
                  <o:lock v:ext="edit" aspectratio="t"/>
                  <v:textbox inset="0,0,0,0">
                    <w:txbxContent>
                      <w:p w:rsidR="00820566" w:rsidRPr="00DA245C" w:rsidRDefault="00820566" w:rsidP="00820566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  <w:r w:rsidRPr="00DA245C">
                          <w:rPr>
                            <w:b/>
                            <w:sz w:val="18"/>
                            <w:szCs w:val="18"/>
                          </w:rPr>
                          <w:t>2</w:t>
                        </w:r>
                      </w:p>
                    </w:txbxContent>
                  </v:textbox>
                </v:shape>
                <v:shape id="Text Box 145" o:spid="_x0000_s1096" type="#_x0000_t202" style="position:absolute;left:7894;top:4208;width:306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/uLMIA&#10;AADcAAAADwAAAGRycy9kb3ducmV2LnhtbERPTYvCMBC9C/sfwix403RFxO0aRURBEBZr97DH2WZs&#10;g82kNlHrv98Igrd5vM+ZLTpbiyu13jhW8DFMQBAXThsuFfzkm8EUhA/IGmvHpOBOHhbzt94MU+1u&#10;nNH1EEoRQ9inqKAKoUml9EVFFv3QNcSRO7rWYoiwLaVu8RbDbS1HSTKRFg3HhgobWlVUnA4Xq2D5&#10;y9nanL//9tkxM3n+mfBuclKq/94tv0AE6sJL/HRvdZw/HsPjmXiBn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j+4swgAAANwAAAAPAAAAAAAAAAAAAAAAAJgCAABkcnMvZG93&#10;bnJldi54bWxQSwUGAAAAAAQABAD1AAAAhwMAAAAA&#10;" filled="f" stroked="f">
                  <o:lock v:ext="edit" aspectratio="t"/>
                  <v:textbox inset="0,0,0,0">
                    <w:txbxContent>
                      <w:p w:rsidR="00820566" w:rsidRPr="009D3D68" w:rsidRDefault="00820566" w:rsidP="00820566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  <w:r w:rsidRPr="009D3D68">
                          <w:rPr>
                            <w:b/>
                            <w:sz w:val="18"/>
                            <w:szCs w:val="18"/>
                          </w:rPr>
                          <w:t>3</w:t>
                        </w:r>
                        <w:r>
                          <w:rPr>
                            <w:b/>
                            <w:sz w:val="18"/>
                            <w:szCs w:val="18"/>
                          </w:rPr>
                          <w:t xml:space="preserve">  </w:t>
                        </w:r>
                      </w:p>
                    </w:txbxContent>
                  </v:textbox>
                </v:shape>
                <v:shape id="Text Box 146" o:spid="_x0000_s1097" type="#_x0000_t202" style="position:absolute;left:7335;top:7422;width:306;height:3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NLt8MA&#10;AADcAAAADwAAAGRycy9kb3ducmV2LnhtbERPTWvCQBC9F/wPywi91Y2lFY2uIqIgFEpjPHgcs2Oy&#10;mJ1Ns6vGf+8WCt7m8T5ntuhsLa7UeuNYwXCQgCAunDZcKtjnm7cxCB+QNdaOScGdPCzmvZcZptrd&#10;OKPrLpQihrBPUUEVQpNK6YuKLPqBa4gjd3KtxRBhW0rd4i2G21q+J8lIWjQcGypsaFVRcd5drILl&#10;gbO1+f0+/mSnzOT5JOGv0Vmp1363nIII1IWn+N+91XH+xyf8PRMvkP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8NLt8MAAADcAAAADwAAAAAAAAAAAAAAAACYAgAAZHJzL2Rv&#10;d25yZXYueG1sUEsFBgAAAAAEAAQA9QAAAIgDAAAAAA==&#10;" filled="f" stroked="f">
                  <o:lock v:ext="edit" aspectratio="t"/>
                  <v:textbox inset="0,0,0,0">
                    <w:txbxContent>
                      <w:p w:rsidR="00820566" w:rsidRPr="00A66595" w:rsidRDefault="00820566" w:rsidP="00820566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  <w:r w:rsidRPr="00A66595">
                          <w:rPr>
                            <w:b/>
                            <w:sz w:val="18"/>
                            <w:szCs w:val="18"/>
                          </w:rPr>
                          <w:t>4</w:t>
                        </w:r>
                      </w:p>
                    </w:txbxContent>
                  </v:textbox>
                </v:shape>
                <v:shape id="Text Box 147" o:spid="_x0000_s1098" type="#_x0000_t202" style="position:absolute;left:4594;top:8348;width:305;height:3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HVwMIA&#10;AADcAAAADwAAAGRycy9kb3ducmV2LnhtbERPTWvCQBC9C/0PyxS86aYiQVNXkaJQEKQxPfQ4zY7J&#10;YnY2Zrca/71bELzN433OYtXbRlyo88axgrdxAoK4dNpwpeC72I5mIHxA1tg4JgU38rBavgwWmGl3&#10;5Zwuh1CJGMI+QwV1CG0mpS9rsujHriWO3NF1FkOEXSV1h9cYbhs5SZJUWjQcG2ps6aOm8nT4swrW&#10;P5xvzHn/+5Ufc1MU84R36Ump4Wu/fgcRqA9P8cP9qeP8aQr/z8QL5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EdXAwgAAANwAAAAPAAAAAAAAAAAAAAAAAJgCAABkcnMvZG93&#10;bnJldi54bWxQSwUGAAAAAAQABAD1AAAAhwMAAAAA&#10;" filled="f" stroked="f">
                  <o:lock v:ext="edit" aspectratio="t"/>
                  <v:textbox inset="0,0,0,0">
                    <w:txbxContent>
                      <w:p w:rsidR="00820566" w:rsidRPr="00A66595" w:rsidRDefault="00820566" w:rsidP="00820566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  <w:r w:rsidRPr="00A66595">
                          <w:rPr>
                            <w:b/>
                            <w:sz w:val="18"/>
                            <w:szCs w:val="18"/>
                          </w:rPr>
                          <w:t>5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ind w:firstLine="0"/>
        <w:jc w:val="left"/>
        <w:rPr>
          <w:b/>
          <w:sz w:val="24"/>
          <w:szCs w:val="24"/>
          <w:lang w:val="uk-UA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Pr="00820566" w:rsidRDefault="00820566" w:rsidP="00820566">
      <w:pPr>
        <w:pStyle w:val="a4"/>
        <w:jc w:val="left"/>
        <w:rPr>
          <w:b/>
          <w:sz w:val="24"/>
          <w:szCs w:val="24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Default="00820566" w:rsidP="00820566">
      <w:pPr>
        <w:pStyle w:val="a4"/>
        <w:jc w:val="left"/>
        <w:rPr>
          <w:b/>
          <w:sz w:val="24"/>
          <w:szCs w:val="24"/>
          <w:lang w:val="uk-UA"/>
        </w:rPr>
      </w:pPr>
    </w:p>
    <w:p w:rsidR="00820566" w:rsidRPr="00820566" w:rsidRDefault="00820566" w:rsidP="00782B6B">
      <w:pPr>
        <w:pStyle w:val="a4"/>
        <w:ind w:firstLine="0"/>
        <w:jc w:val="left"/>
        <w:rPr>
          <w:sz w:val="24"/>
          <w:szCs w:val="24"/>
        </w:rPr>
      </w:pPr>
      <w:r w:rsidRPr="00820566">
        <w:rPr>
          <w:sz w:val="24"/>
          <w:szCs w:val="24"/>
        </w:rPr>
        <w:t xml:space="preserve">Fig.1. </w:t>
      </w:r>
      <w:proofErr w:type="gramStart"/>
      <w:r w:rsidRPr="00820566">
        <w:rPr>
          <w:sz w:val="24"/>
          <w:szCs w:val="24"/>
        </w:rPr>
        <w:t>The</w:t>
      </w:r>
      <w:proofErr w:type="gramEnd"/>
      <w:r w:rsidRPr="00820566">
        <w:rPr>
          <w:sz w:val="24"/>
          <w:szCs w:val="24"/>
        </w:rPr>
        <w:t xml:space="preserve"> structure of the software</w:t>
      </w:r>
    </w:p>
    <w:p w:rsidR="00B930B8" w:rsidRPr="00F23828" w:rsidRDefault="00B930B8" w:rsidP="00820566">
      <w:pPr>
        <w:pStyle w:val="a4"/>
        <w:ind w:firstLine="0"/>
        <w:rPr>
          <w:sz w:val="24"/>
          <w:szCs w:val="24"/>
        </w:rPr>
      </w:pPr>
      <w:proofErr w:type="gramStart"/>
      <w:r w:rsidRPr="00F23828">
        <w:rPr>
          <w:b/>
          <w:sz w:val="24"/>
          <w:szCs w:val="24"/>
        </w:rPr>
        <w:lastRenderedPageBreak/>
        <w:t>Approbation.</w:t>
      </w:r>
      <w:proofErr w:type="gramEnd"/>
      <w:r w:rsidRPr="00F23828">
        <w:rPr>
          <w:sz w:val="24"/>
          <w:szCs w:val="24"/>
        </w:rPr>
        <w:t xml:space="preserve"> The results are used in the de</w:t>
      </w:r>
      <w:r w:rsidR="004C3BFC" w:rsidRPr="00F23828">
        <w:rPr>
          <w:sz w:val="24"/>
          <w:szCs w:val="24"/>
        </w:rPr>
        <w:t xml:space="preserve">sign and operation of processes </w:t>
      </w:r>
      <w:r w:rsidRPr="00F23828">
        <w:rPr>
          <w:sz w:val="24"/>
          <w:szCs w:val="24"/>
        </w:rPr>
        <w:t>in different systems</w:t>
      </w:r>
      <w:r w:rsidR="009C4C01">
        <w:rPr>
          <w:sz w:val="24"/>
          <w:szCs w:val="24"/>
        </w:rPr>
        <w:t xml:space="preserve"> </w:t>
      </w:r>
      <w:r w:rsidR="00F23828" w:rsidRPr="00F23828">
        <w:rPr>
          <w:sz w:val="24"/>
          <w:szCs w:val="24"/>
        </w:rPr>
        <w:t>[10-13]:</w:t>
      </w:r>
    </w:p>
    <w:p w:rsidR="00B930B8" w:rsidRPr="00F23828" w:rsidRDefault="00B930B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• Flexible manufacturing systems;</w:t>
      </w:r>
    </w:p>
    <w:p w:rsidR="00B930B8" w:rsidRPr="00F23828" w:rsidRDefault="00B930B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• Safety management systems;</w:t>
      </w:r>
    </w:p>
    <w:p w:rsidR="00B930B8" w:rsidRPr="00F23828" w:rsidRDefault="00B930B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• Incident Management Systems;</w:t>
      </w:r>
    </w:p>
    <w:p w:rsidR="00B930B8" w:rsidRPr="00F23828" w:rsidRDefault="00B930B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• Telecommunication systems;</w:t>
      </w:r>
    </w:p>
    <w:p w:rsidR="00B930B8" w:rsidRPr="00F23828" w:rsidRDefault="00B930B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• Call-Centers and Contact-centers;</w:t>
      </w:r>
    </w:p>
    <w:p w:rsidR="00B930B8" w:rsidRPr="00F23828" w:rsidRDefault="00B930B8" w:rsidP="00B930B8">
      <w:pPr>
        <w:pStyle w:val="a4"/>
        <w:rPr>
          <w:sz w:val="24"/>
          <w:szCs w:val="24"/>
        </w:rPr>
      </w:pPr>
      <w:r w:rsidRPr="00F23828">
        <w:rPr>
          <w:sz w:val="24"/>
          <w:szCs w:val="24"/>
        </w:rPr>
        <w:t>• E-learning systems,</w:t>
      </w:r>
    </w:p>
    <w:p w:rsidR="009C4C01" w:rsidRDefault="009C4C01" w:rsidP="004C3BFC">
      <w:pPr>
        <w:pStyle w:val="a4"/>
        <w:rPr>
          <w:sz w:val="24"/>
          <w:szCs w:val="24"/>
        </w:rPr>
      </w:pPr>
      <w:proofErr w:type="gramStart"/>
      <w:r>
        <w:rPr>
          <w:sz w:val="24"/>
          <w:szCs w:val="24"/>
        </w:rPr>
        <w:t>and</w:t>
      </w:r>
      <w:proofErr w:type="gramEnd"/>
      <w:r>
        <w:rPr>
          <w:sz w:val="24"/>
          <w:szCs w:val="24"/>
        </w:rPr>
        <w:t xml:space="preserve"> in the learning processes :</w:t>
      </w:r>
    </w:p>
    <w:p w:rsidR="009C4C01" w:rsidRDefault="00B930B8" w:rsidP="004C3BFC">
      <w:pPr>
        <w:pStyle w:val="a4"/>
        <w:rPr>
          <w:sz w:val="24"/>
          <w:szCs w:val="24"/>
        </w:rPr>
      </w:pPr>
      <w:proofErr w:type="gramStart"/>
      <w:r w:rsidRPr="00F23828">
        <w:rPr>
          <w:sz w:val="24"/>
          <w:szCs w:val="24"/>
        </w:rPr>
        <w:t>courses</w:t>
      </w:r>
      <w:proofErr w:type="gramEnd"/>
    </w:p>
    <w:p w:rsidR="009C4C01" w:rsidRDefault="00B930B8" w:rsidP="009C4C01">
      <w:pPr>
        <w:pStyle w:val="a4"/>
        <w:numPr>
          <w:ilvl w:val="0"/>
          <w:numId w:val="36"/>
        </w:numPr>
        <w:rPr>
          <w:sz w:val="24"/>
          <w:szCs w:val="24"/>
        </w:rPr>
      </w:pPr>
      <w:r w:rsidRPr="00F23828">
        <w:rPr>
          <w:sz w:val="24"/>
          <w:szCs w:val="24"/>
        </w:rPr>
        <w:t>“Mode</w:t>
      </w:r>
      <w:r w:rsidR="004C3BFC" w:rsidRPr="00F23828">
        <w:rPr>
          <w:sz w:val="24"/>
          <w:szCs w:val="24"/>
        </w:rPr>
        <w:t>ling of proces</w:t>
      </w:r>
      <w:r w:rsidR="009C4C01">
        <w:rPr>
          <w:sz w:val="24"/>
          <w:szCs w:val="24"/>
        </w:rPr>
        <w:t>ses and systems</w:t>
      </w:r>
      <w:r w:rsidR="004C3BFC" w:rsidRPr="00F23828">
        <w:rPr>
          <w:sz w:val="24"/>
          <w:szCs w:val="24"/>
        </w:rPr>
        <w:t xml:space="preserve">” </w:t>
      </w:r>
      <w:r w:rsidR="009C4C01">
        <w:rPr>
          <w:sz w:val="24"/>
          <w:szCs w:val="24"/>
        </w:rPr>
        <w:t xml:space="preserve"> </w:t>
      </w:r>
    </w:p>
    <w:p w:rsidR="009C4C01" w:rsidRDefault="009C4C01" w:rsidP="009C4C01">
      <w:pPr>
        <w:pStyle w:val="a4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“Ergonomics ”</w:t>
      </w:r>
    </w:p>
    <w:p w:rsidR="00B930B8" w:rsidRPr="00B930B8" w:rsidRDefault="00B930B8" w:rsidP="004C3BFC">
      <w:pPr>
        <w:pStyle w:val="a4"/>
      </w:pPr>
      <w:r w:rsidRPr="00F23828">
        <w:rPr>
          <w:sz w:val="24"/>
          <w:szCs w:val="24"/>
        </w:rPr>
        <w:t xml:space="preserve"> </w:t>
      </w:r>
      <w:proofErr w:type="gramStart"/>
      <w:r w:rsidRPr="00F23828">
        <w:rPr>
          <w:sz w:val="24"/>
          <w:szCs w:val="24"/>
        </w:rPr>
        <w:t>in</w:t>
      </w:r>
      <w:proofErr w:type="gramEnd"/>
      <w:r w:rsidRPr="00F23828">
        <w:rPr>
          <w:sz w:val="24"/>
          <w:szCs w:val="24"/>
        </w:rPr>
        <w:t xml:space="preserve"> the Sumy National Agrarian University and Sumy State University</w:t>
      </w:r>
      <w:r w:rsidRPr="00B930B8">
        <w:t>.</w:t>
      </w:r>
    </w:p>
    <w:p w:rsidR="008818E0" w:rsidRPr="009C4C01" w:rsidRDefault="008818E0" w:rsidP="008818E0">
      <w:pPr>
        <w:pStyle w:val="1"/>
        <w:numPr>
          <w:ilvl w:val="0"/>
          <w:numId w:val="0"/>
        </w:numPr>
        <w:ind w:left="216"/>
        <w:rPr>
          <w:sz w:val="24"/>
          <w:szCs w:val="24"/>
        </w:rPr>
      </w:pPr>
      <w:r w:rsidRPr="009C4C01">
        <w:rPr>
          <w:sz w:val="24"/>
          <w:szCs w:val="24"/>
        </w:rPr>
        <w:t>References</w:t>
      </w:r>
    </w:p>
    <w:p w:rsidR="00A260CE" w:rsidRDefault="00A260CE" w:rsidP="008818E0">
      <w:pPr>
        <w:pStyle w:val="a4"/>
        <w:ind w:firstLine="0"/>
      </w:pPr>
    </w:p>
    <w:p w:rsidR="00281CB9" w:rsidRPr="00F23828" w:rsidRDefault="00281CB9" w:rsidP="00281CB9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 xml:space="preserve">[1] </w:t>
      </w:r>
      <w:proofErr w:type="spellStart"/>
      <w:r w:rsidRPr="00F23828">
        <w:rPr>
          <w:sz w:val="22"/>
          <w:szCs w:val="22"/>
        </w:rPr>
        <w:t>Rothmorea</w:t>
      </w:r>
      <w:proofErr w:type="spellEnd"/>
      <w:r w:rsidRPr="00F23828">
        <w:rPr>
          <w:sz w:val="22"/>
          <w:szCs w:val="22"/>
        </w:rPr>
        <w:t xml:space="preserve">, P. The implementation of ergonomics advice and the stage of change approach [Text] / Р. </w:t>
      </w:r>
      <w:proofErr w:type="spellStart"/>
      <w:r w:rsidRPr="00F23828">
        <w:rPr>
          <w:sz w:val="22"/>
          <w:szCs w:val="22"/>
        </w:rPr>
        <w:t>Rothmorea</w:t>
      </w:r>
      <w:proofErr w:type="spellEnd"/>
      <w:r w:rsidRPr="00F23828">
        <w:rPr>
          <w:sz w:val="22"/>
          <w:szCs w:val="22"/>
        </w:rPr>
        <w:t xml:space="preserve">, P. </w:t>
      </w:r>
      <w:proofErr w:type="spellStart"/>
      <w:r w:rsidRPr="00F23828">
        <w:rPr>
          <w:sz w:val="22"/>
          <w:szCs w:val="22"/>
        </w:rPr>
        <w:t>Aylwardb</w:t>
      </w:r>
      <w:proofErr w:type="spellEnd"/>
      <w:r w:rsidRPr="00F23828">
        <w:rPr>
          <w:sz w:val="22"/>
          <w:szCs w:val="22"/>
        </w:rPr>
        <w:t xml:space="preserve">, J. </w:t>
      </w:r>
      <w:proofErr w:type="spellStart"/>
      <w:r w:rsidRPr="00F23828">
        <w:rPr>
          <w:sz w:val="22"/>
          <w:szCs w:val="22"/>
        </w:rPr>
        <w:t>Karnon</w:t>
      </w:r>
      <w:proofErr w:type="spellEnd"/>
      <w:r w:rsidRPr="00F23828">
        <w:rPr>
          <w:sz w:val="22"/>
          <w:szCs w:val="22"/>
        </w:rPr>
        <w:t xml:space="preserve"> // Applied Ergonomics. – 2015. – Vol. 51. – P. 370–376. </w:t>
      </w:r>
      <w:proofErr w:type="spellStart"/>
      <w:proofErr w:type="gramStart"/>
      <w:r w:rsidRPr="00F23828">
        <w:rPr>
          <w:sz w:val="22"/>
          <w:szCs w:val="22"/>
        </w:rPr>
        <w:t>doi</w:t>
      </w:r>
      <w:proofErr w:type="spellEnd"/>
      <w:proofErr w:type="gramEnd"/>
      <w:r w:rsidRPr="00F23828">
        <w:rPr>
          <w:sz w:val="22"/>
          <w:szCs w:val="22"/>
        </w:rPr>
        <w:t xml:space="preserve">: 10.1016/j.apergo.2015.06.013 </w:t>
      </w:r>
    </w:p>
    <w:p w:rsidR="00281CB9" w:rsidRPr="00F23828" w:rsidRDefault="00281CB9" w:rsidP="00A260CE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 xml:space="preserve"> </w:t>
      </w:r>
      <w:r w:rsidR="00A260CE" w:rsidRPr="00F23828">
        <w:rPr>
          <w:sz w:val="22"/>
          <w:szCs w:val="22"/>
        </w:rPr>
        <w:t>[2]</w:t>
      </w:r>
      <w:r w:rsidR="00A260CE" w:rsidRPr="00F23828">
        <w:rPr>
          <w:sz w:val="22"/>
          <w:szCs w:val="22"/>
        </w:rPr>
        <w:tab/>
      </w:r>
      <w:r w:rsidRPr="00F23828">
        <w:rPr>
          <w:sz w:val="22"/>
          <w:szCs w:val="22"/>
        </w:rPr>
        <w:t xml:space="preserve">Bentley, T. A. The role of </w:t>
      </w:r>
      <w:proofErr w:type="spellStart"/>
      <w:r w:rsidRPr="00F23828">
        <w:rPr>
          <w:sz w:val="22"/>
          <w:szCs w:val="22"/>
        </w:rPr>
        <w:t>organisational</w:t>
      </w:r>
      <w:proofErr w:type="spellEnd"/>
      <w:r w:rsidRPr="00F23828">
        <w:rPr>
          <w:sz w:val="22"/>
          <w:szCs w:val="22"/>
        </w:rPr>
        <w:t xml:space="preserve"> support in teleworker wellbeing: A socio-technical systems approach [Text] / T. A. Bentley, S. T. T. </w:t>
      </w:r>
      <w:proofErr w:type="spellStart"/>
      <w:r w:rsidRPr="00F23828">
        <w:rPr>
          <w:sz w:val="22"/>
          <w:szCs w:val="22"/>
        </w:rPr>
        <w:t>Teo</w:t>
      </w:r>
      <w:proofErr w:type="spellEnd"/>
      <w:r w:rsidRPr="00F23828">
        <w:rPr>
          <w:sz w:val="22"/>
          <w:szCs w:val="22"/>
        </w:rPr>
        <w:t xml:space="preserve">, L. McLeod, F. Tana, R. </w:t>
      </w:r>
      <w:proofErr w:type="spellStart"/>
      <w:r w:rsidRPr="00F23828">
        <w:rPr>
          <w:sz w:val="22"/>
          <w:szCs w:val="22"/>
        </w:rPr>
        <w:t>Bosua</w:t>
      </w:r>
      <w:proofErr w:type="spellEnd"/>
      <w:r w:rsidRPr="00F23828">
        <w:rPr>
          <w:sz w:val="22"/>
          <w:szCs w:val="22"/>
        </w:rPr>
        <w:t xml:space="preserve">, M. </w:t>
      </w:r>
      <w:proofErr w:type="spellStart"/>
      <w:r w:rsidRPr="00F23828">
        <w:rPr>
          <w:sz w:val="22"/>
          <w:szCs w:val="22"/>
        </w:rPr>
        <w:t>Gloet</w:t>
      </w:r>
      <w:proofErr w:type="spellEnd"/>
      <w:r w:rsidRPr="00F23828">
        <w:rPr>
          <w:sz w:val="22"/>
          <w:szCs w:val="22"/>
        </w:rPr>
        <w:t xml:space="preserve"> //Applied Ergonomics. – 2016. – Vol. 52.</w:t>
      </w:r>
      <w:r w:rsidR="008818E0" w:rsidRPr="00F23828">
        <w:rPr>
          <w:sz w:val="22"/>
          <w:szCs w:val="22"/>
        </w:rPr>
        <w:t xml:space="preserve"> </w:t>
      </w:r>
      <w:r w:rsidRPr="00F23828">
        <w:rPr>
          <w:sz w:val="22"/>
          <w:szCs w:val="22"/>
        </w:rPr>
        <w:t xml:space="preserve">– P. 207–215. </w:t>
      </w:r>
      <w:proofErr w:type="spellStart"/>
      <w:proofErr w:type="gramStart"/>
      <w:r w:rsidRPr="00F23828">
        <w:rPr>
          <w:sz w:val="22"/>
          <w:szCs w:val="22"/>
        </w:rPr>
        <w:t>doi</w:t>
      </w:r>
      <w:proofErr w:type="spellEnd"/>
      <w:proofErr w:type="gramEnd"/>
      <w:r w:rsidRPr="00F23828">
        <w:rPr>
          <w:sz w:val="22"/>
          <w:szCs w:val="22"/>
        </w:rPr>
        <w:t xml:space="preserve">: 10.1016/j.apergo.2015.07.019 </w:t>
      </w:r>
    </w:p>
    <w:p w:rsidR="00281CB9" w:rsidRPr="00820566" w:rsidRDefault="00281CB9" w:rsidP="00A260CE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 xml:space="preserve"> </w:t>
      </w:r>
      <w:r w:rsidR="00A260CE" w:rsidRPr="00F23828">
        <w:rPr>
          <w:sz w:val="22"/>
          <w:szCs w:val="22"/>
        </w:rPr>
        <w:t>[3]</w:t>
      </w:r>
      <w:r w:rsidRPr="00F23828">
        <w:rPr>
          <w:sz w:val="22"/>
          <w:szCs w:val="22"/>
        </w:rPr>
        <w:t xml:space="preserve"> Wang, Y. Stress, burnout and job satisfaction: </w:t>
      </w:r>
      <w:proofErr w:type="spellStart"/>
      <w:r w:rsidRPr="00F23828">
        <w:rPr>
          <w:sz w:val="22"/>
          <w:szCs w:val="22"/>
        </w:rPr>
        <w:t>caseof</w:t>
      </w:r>
      <w:proofErr w:type="spellEnd"/>
      <w:r w:rsidRPr="00F23828">
        <w:rPr>
          <w:sz w:val="22"/>
          <w:szCs w:val="22"/>
        </w:rPr>
        <w:t xml:space="preserve"> police force in China [Text] / Y. Wang, L. Zheng, T. </w:t>
      </w:r>
      <w:proofErr w:type="spellStart"/>
      <w:r w:rsidRPr="00F23828">
        <w:rPr>
          <w:sz w:val="22"/>
          <w:szCs w:val="22"/>
        </w:rPr>
        <w:t>Hiu</w:t>
      </w:r>
      <w:proofErr w:type="spellEnd"/>
      <w:r w:rsidRPr="00F23828">
        <w:rPr>
          <w:sz w:val="22"/>
          <w:szCs w:val="22"/>
        </w:rPr>
        <w:t xml:space="preserve"> // Public Personnel Management. – 2014. – Vol. 43, Issue 3. – P. 325–339. </w:t>
      </w:r>
      <w:proofErr w:type="spellStart"/>
      <w:proofErr w:type="gramStart"/>
      <w:r w:rsidRPr="00F23828">
        <w:rPr>
          <w:sz w:val="22"/>
          <w:szCs w:val="22"/>
        </w:rPr>
        <w:t>doi</w:t>
      </w:r>
      <w:proofErr w:type="spellEnd"/>
      <w:proofErr w:type="gramEnd"/>
      <w:r w:rsidRPr="00F23828">
        <w:rPr>
          <w:sz w:val="22"/>
          <w:szCs w:val="22"/>
        </w:rPr>
        <w:t>: 10.1177/0091026014535179</w:t>
      </w:r>
    </w:p>
    <w:p w:rsidR="00A260CE" w:rsidRPr="00F23828" w:rsidRDefault="00281CB9" w:rsidP="00A260CE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 xml:space="preserve"> </w:t>
      </w:r>
      <w:r w:rsidR="00A260CE" w:rsidRPr="00F23828">
        <w:rPr>
          <w:sz w:val="22"/>
          <w:szCs w:val="22"/>
        </w:rPr>
        <w:t>[4]</w:t>
      </w:r>
      <w:r w:rsidRPr="00F23828">
        <w:rPr>
          <w:sz w:val="22"/>
          <w:szCs w:val="22"/>
        </w:rPr>
        <w:t xml:space="preserve"> De Felice, F. Methodological Approach for Performing Human Reliability and </w:t>
      </w:r>
      <w:r w:rsidR="008818E0" w:rsidRPr="00F23828">
        <w:rPr>
          <w:sz w:val="22"/>
          <w:szCs w:val="22"/>
        </w:rPr>
        <w:t>Error Analysis in Railway Trans</w:t>
      </w:r>
      <w:r w:rsidRPr="00F23828">
        <w:rPr>
          <w:sz w:val="22"/>
          <w:szCs w:val="22"/>
        </w:rPr>
        <w:t>portation System [Text] / F. De Felice, A. Petrillo // International Journal of Engineering and Technology. – 2011. – Vol. 3, Issue 5. – P. 341–353</w:t>
      </w:r>
      <w:r w:rsidR="00A260CE" w:rsidRPr="00F23828">
        <w:rPr>
          <w:sz w:val="22"/>
          <w:szCs w:val="22"/>
        </w:rPr>
        <w:tab/>
      </w:r>
      <w:r w:rsidR="009A1B86" w:rsidRPr="00F23828">
        <w:rPr>
          <w:sz w:val="22"/>
          <w:szCs w:val="22"/>
        </w:rPr>
        <w:t xml:space="preserve"> (Kyiv, November 19-20, 2015)</w:t>
      </w:r>
      <w:proofErr w:type="gramStart"/>
      <w:r w:rsidR="00A260CE" w:rsidRPr="00F23828">
        <w:rPr>
          <w:sz w:val="22"/>
          <w:szCs w:val="22"/>
        </w:rPr>
        <w:t>.-</w:t>
      </w:r>
      <w:proofErr w:type="gramEnd"/>
      <w:r w:rsidR="00A260CE" w:rsidRPr="00F23828">
        <w:rPr>
          <w:sz w:val="22"/>
          <w:szCs w:val="22"/>
        </w:rPr>
        <w:t xml:space="preserve"> Kyiv "Publisher National Agriculture University of Ukraine", 2015.</w:t>
      </w:r>
      <w:r w:rsidR="009A1B86" w:rsidRPr="00F23828">
        <w:rPr>
          <w:sz w:val="22"/>
          <w:szCs w:val="22"/>
        </w:rPr>
        <w:t xml:space="preserve">- p.106 </w:t>
      </w:r>
    </w:p>
    <w:p w:rsidR="00A260CE" w:rsidRPr="00F23828" w:rsidRDefault="00A260CE" w:rsidP="00A260CE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>[5]</w:t>
      </w:r>
      <w:r w:rsidRPr="00F23828">
        <w:rPr>
          <w:sz w:val="22"/>
          <w:szCs w:val="22"/>
        </w:rPr>
        <w:tab/>
        <w:t xml:space="preserve"> </w:t>
      </w:r>
      <w:proofErr w:type="spellStart"/>
      <w:r w:rsidR="00281CB9" w:rsidRPr="00F23828">
        <w:rPr>
          <w:sz w:val="22"/>
          <w:szCs w:val="22"/>
        </w:rPr>
        <w:t>Cacciabue</w:t>
      </w:r>
      <w:proofErr w:type="spellEnd"/>
      <w:r w:rsidR="00281CB9" w:rsidRPr="00F23828">
        <w:rPr>
          <w:sz w:val="22"/>
          <w:szCs w:val="22"/>
        </w:rPr>
        <w:t>, P. C. Human error risk management for engineering systems: a methodology for design, safety assess-</w:t>
      </w:r>
      <w:proofErr w:type="spellStart"/>
      <w:r w:rsidR="00281CB9" w:rsidRPr="00F23828">
        <w:rPr>
          <w:sz w:val="22"/>
          <w:szCs w:val="22"/>
        </w:rPr>
        <w:t>ment</w:t>
      </w:r>
      <w:proofErr w:type="spellEnd"/>
      <w:r w:rsidR="00281CB9" w:rsidRPr="00F23828">
        <w:rPr>
          <w:sz w:val="22"/>
          <w:szCs w:val="22"/>
        </w:rPr>
        <w:t xml:space="preserve">, accident investigation and training [Text] / P. C. </w:t>
      </w:r>
      <w:proofErr w:type="spellStart"/>
      <w:r w:rsidR="00281CB9" w:rsidRPr="00F23828">
        <w:rPr>
          <w:sz w:val="22"/>
          <w:szCs w:val="22"/>
        </w:rPr>
        <w:t>Cacciabue</w:t>
      </w:r>
      <w:proofErr w:type="spellEnd"/>
      <w:r w:rsidR="00281CB9" w:rsidRPr="00F23828">
        <w:rPr>
          <w:sz w:val="22"/>
          <w:szCs w:val="22"/>
        </w:rPr>
        <w:t xml:space="preserve"> // Reliability Engineering &amp; System Safety. – 2014. – Vol. 83, Issue 2. – P. 229–269. </w:t>
      </w:r>
      <w:proofErr w:type="spellStart"/>
      <w:proofErr w:type="gramStart"/>
      <w:r w:rsidR="00281CB9" w:rsidRPr="00F23828">
        <w:rPr>
          <w:sz w:val="22"/>
          <w:szCs w:val="22"/>
        </w:rPr>
        <w:t>doi</w:t>
      </w:r>
      <w:proofErr w:type="spellEnd"/>
      <w:proofErr w:type="gramEnd"/>
      <w:r w:rsidR="00281CB9" w:rsidRPr="00F23828">
        <w:rPr>
          <w:sz w:val="22"/>
          <w:szCs w:val="22"/>
        </w:rPr>
        <w:t>: 10.1016/j.ress.2003.09.013</w:t>
      </w:r>
    </w:p>
    <w:p w:rsidR="00281CB9" w:rsidRPr="00F23828" w:rsidRDefault="00A260CE" w:rsidP="00A260CE">
      <w:pPr>
        <w:pStyle w:val="a4"/>
        <w:rPr>
          <w:sz w:val="22"/>
          <w:szCs w:val="22"/>
          <w:lang w:val="ru-RU"/>
        </w:rPr>
      </w:pPr>
      <w:r w:rsidRPr="00F23828">
        <w:rPr>
          <w:sz w:val="22"/>
          <w:szCs w:val="22"/>
          <w:lang w:val="ru-RU"/>
        </w:rPr>
        <w:t>[6]</w:t>
      </w:r>
      <w:r w:rsidR="00281CB9" w:rsidRPr="00F23828">
        <w:rPr>
          <w:sz w:val="22"/>
          <w:szCs w:val="22"/>
          <w:lang w:val="ru-RU"/>
        </w:rPr>
        <w:t xml:space="preserve"> Анохин, А. Н. Отечественная эргономика и эргономическое сообщество: состояние и направления развития [Текст] / А. Н. Анохин // Человеческий фактор: проблемы психологии и эргономики. – 2014. – № 1 (68). – С. 4–15.</w:t>
      </w:r>
    </w:p>
    <w:p w:rsidR="00281CB9" w:rsidRPr="00F23828" w:rsidRDefault="00281CB9" w:rsidP="00A260CE">
      <w:pPr>
        <w:pStyle w:val="a4"/>
        <w:rPr>
          <w:sz w:val="22"/>
          <w:szCs w:val="22"/>
        </w:rPr>
      </w:pPr>
      <w:r w:rsidRPr="00820566">
        <w:rPr>
          <w:sz w:val="22"/>
          <w:szCs w:val="22"/>
          <w:lang w:val="ru-RU"/>
        </w:rPr>
        <w:t xml:space="preserve"> </w:t>
      </w:r>
      <w:r w:rsidR="009A1B86" w:rsidRPr="00F23828">
        <w:rPr>
          <w:sz w:val="22"/>
          <w:szCs w:val="22"/>
        </w:rPr>
        <w:t>[7]</w:t>
      </w:r>
      <w:r w:rsidR="009A1B86" w:rsidRPr="00F23828">
        <w:rPr>
          <w:sz w:val="22"/>
          <w:szCs w:val="22"/>
        </w:rPr>
        <w:tab/>
      </w:r>
      <w:proofErr w:type="spellStart"/>
      <w:r w:rsidRPr="00F23828">
        <w:rPr>
          <w:sz w:val="22"/>
          <w:szCs w:val="22"/>
        </w:rPr>
        <w:t>Dul</w:t>
      </w:r>
      <w:proofErr w:type="spellEnd"/>
      <w:r w:rsidRPr="00F23828">
        <w:rPr>
          <w:sz w:val="22"/>
          <w:szCs w:val="22"/>
        </w:rPr>
        <w:t xml:space="preserve">, J. A strategy for human factors/ergonomics: developing the discipline and profession [Text] / J. </w:t>
      </w:r>
      <w:proofErr w:type="spellStart"/>
      <w:r w:rsidRPr="00F23828">
        <w:rPr>
          <w:sz w:val="22"/>
          <w:szCs w:val="22"/>
        </w:rPr>
        <w:t>Dul</w:t>
      </w:r>
      <w:proofErr w:type="spellEnd"/>
      <w:r w:rsidRPr="00F23828">
        <w:rPr>
          <w:sz w:val="22"/>
          <w:szCs w:val="22"/>
        </w:rPr>
        <w:t xml:space="preserve">, R. </w:t>
      </w:r>
      <w:proofErr w:type="spellStart"/>
      <w:r w:rsidRPr="00F23828">
        <w:rPr>
          <w:sz w:val="22"/>
          <w:szCs w:val="22"/>
        </w:rPr>
        <w:t>Bruder</w:t>
      </w:r>
      <w:proofErr w:type="spellEnd"/>
      <w:r w:rsidRPr="00F23828">
        <w:rPr>
          <w:sz w:val="22"/>
          <w:szCs w:val="22"/>
        </w:rPr>
        <w:t xml:space="preserve">, P. Buckle, P. </w:t>
      </w:r>
      <w:proofErr w:type="spellStart"/>
      <w:r w:rsidRPr="00F23828">
        <w:rPr>
          <w:sz w:val="22"/>
          <w:szCs w:val="22"/>
        </w:rPr>
        <w:t>Carayon</w:t>
      </w:r>
      <w:proofErr w:type="spellEnd"/>
      <w:r w:rsidRPr="00F23828">
        <w:rPr>
          <w:sz w:val="22"/>
          <w:szCs w:val="22"/>
        </w:rPr>
        <w:t xml:space="preserve">, P. </w:t>
      </w:r>
      <w:proofErr w:type="spellStart"/>
      <w:r w:rsidRPr="00F23828">
        <w:rPr>
          <w:sz w:val="22"/>
          <w:szCs w:val="22"/>
        </w:rPr>
        <w:t>Falzon</w:t>
      </w:r>
      <w:proofErr w:type="spellEnd"/>
      <w:r w:rsidRPr="00F23828">
        <w:rPr>
          <w:sz w:val="22"/>
          <w:szCs w:val="22"/>
        </w:rPr>
        <w:t xml:space="preserve">, W. S. </w:t>
      </w:r>
      <w:proofErr w:type="spellStart"/>
      <w:r w:rsidRPr="00F23828">
        <w:rPr>
          <w:sz w:val="22"/>
          <w:szCs w:val="22"/>
        </w:rPr>
        <w:t>Marras</w:t>
      </w:r>
      <w:proofErr w:type="spellEnd"/>
      <w:r w:rsidRPr="00F23828">
        <w:rPr>
          <w:sz w:val="22"/>
          <w:szCs w:val="22"/>
        </w:rPr>
        <w:t xml:space="preserve"> </w:t>
      </w:r>
      <w:proofErr w:type="gramStart"/>
      <w:r w:rsidRPr="00F23828">
        <w:rPr>
          <w:sz w:val="22"/>
          <w:szCs w:val="22"/>
        </w:rPr>
        <w:t>et</w:t>
      </w:r>
      <w:proofErr w:type="gramEnd"/>
      <w:r w:rsidRPr="00F23828">
        <w:rPr>
          <w:sz w:val="22"/>
          <w:szCs w:val="22"/>
        </w:rPr>
        <w:t xml:space="preserve">. al. // Ergonomics. – 2012. – Vol. 55, Issue 4. – P. 377–395. </w:t>
      </w:r>
      <w:proofErr w:type="spellStart"/>
      <w:proofErr w:type="gramStart"/>
      <w:r w:rsidRPr="00F23828">
        <w:rPr>
          <w:sz w:val="22"/>
          <w:szCs w:val="22"/>
        </w:rPr>
        <w:t>doi</w:t>
      </w:r>
      <w:proofErr w:type="spellEnd"/>
      <w:proofErr w:type="gramEnd"/>
      <w:r w:rsidRPr="00F23828">
        <w:rPr>
          <w:sz w:val="22"/>
          <w:szCs w:val="22"/>
        </w:rPr>
        <w:t xml:space="preserve">: 10.1080/00140139.2012.661087 </w:t>
      </w:r>
    </w:p>
    <w:p w:rsidR="00281CB9" w:rsidRPr="00820566" w:rsidRDefault="009A1B86" w:rsidP="00A260CE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 xml:space="preserve"> </w:t>
      </w:r>
      <w:r w:rsidR="00A260CE" w:rsidRPr="00F23828">
        <w:rPr>
          <w:sz w:val="22"/>
          <w:szCs w:val="22"/>
        </w:rPr>
        <w:t>[8]</w:t>
      </w:r>
      <w:r w:rsidR="00A260CE" w:rsidRPr="00F23828">
        <w:rPr>
          <w:sz w:val="22"/>
          <w:szCs w:val="22"/>
        </w:rPr>
        <w:tab/>
      </w:r>
      <w:proofErr w:type="spellStart"/>
      <w:r w:rsidR="00281CB9" w:rsidRPr="00F23828">
        <w:rPr>
          <w:sz w:val="22"/>
          <w:szCs w:val="22"/>
        </w:rPr>
        <w:t>Anokhin</w:t>
      </w:r>
      <w:proofErr w:type="spellEnd"/>
      <w:r w:rsidR="00281CB9" w:rsidRPr="00F23828">
        <w:rPr>
          <w:sz w:val="22"/>
          <w:szCs w:val="22"/>
        </w:rPr>
        <w:t xml:space="preserve">, A. Evaluation of ecological interface design for supporting cognitive activity of nuclear plant operators [Text] / A. </w:t>
      </w:r>
      <w:proofErr w:type="spellStart"/>
      <w:r w:rsidR="00281CB9" w:rsidRPr="00F23828">
        <w:rPr>
          <w:sz w:val="22"/>
          <w:szCs w:val="22"/>
        </w:rPr>
        <w:t>Anokhin</w:t>
      </w:r>
      <w:proofErr w:type="spellEnd"/>
      <w:r w:rsidR="00281CB9" w:rsidRPr="00F23828">
        <w:rPr>
          <w:sz w:val="22"/>
          <w:szCs w:val="22"/>
        </w:rPr>
        <w:t xml:space="preserve">, A. </w:t>
      </w:r>
      <w:proofErr w:type="spellStart"/>
      <w:r w:rsidR="00281CB9" w:rsidRPr="00F23828">
        <w:rPr>
          <w:sz w:val="22"/>
          <w:szCs w:val="22"/>
        </w:rPr>
        <w:t>Ivkin</w:t>
      </w:r>
      <w:proofErr w:type="spellEnd"/>
      <w:r w:rsidR="00281CB9" w:rsidRPr="00F23828">
        <w:rPr>
          <w:sz w:val="22"/>
          <w:szCs w:val="22"/>
        </w:rPr>
        <w:t xml:space="preserve"> // Proceedings of the 5th International Conference in Applied Human Factors and </w:t>
      </w:r>
      <w:proofErr w:type="spellStart"/>
      <w:r w:rsidR="00281CB9" w:rsidRPr="00F23828">
        <w:rPr>
          <w:sz w:val="22"/>
          <w:szCs w:val="22"/>
        </w:rPr>
        <w:t>Er-gonomics</w:t>
      </w:r>
      <w:proofErr w:type="spellEnd"/>
      <w:r w:rsidR="00281CB9" w:rsidRPr="00F23828">
        <w:rPr>
          <w:sz w:val="22"/>
          <w:szCs w:val="22"/>
        </w:rPr>
        <w:t xml:space="preserve"> 2014 and the Affiliated Conferences, 2014. – P. 260–270.</w:t>
      </w:r>
    </w:p>
    <w:p w:rsidR="00213F2B" w:rsidRPr="00F23828" w:rsidRDefault="00281CB9" w:rsidP="00213F2B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 xml:space="preserve"> </w:t>
      </w:r>
      <w:r w:rsidR="00A260CE" w:rsidRPr="00F23828">
        <w:rPr>
          <w:sz w:val="22"/>
          <w:szCs w:val="22"/>
        </w:rPr>
        <w:t>[9]</w:t>
      </w:r>
      <w:r w:rsidR="00A260CE" w:rsidRPr="00F23828">
        <w:rPr>
          <w:sz w:val="22"/>
          <w:szCs w:val="22"/>
        </w:rPr>
        <w:tab/>
        <w:t xml:space="preserve"> </w:t>
      </w:r>
      <w:proofErr w:type="spellStart"/>
      <w:r w:rsidRPr="00F23828">
        <w:rPr>
          <w:sz w:val="22"/>
          <w:szCs w:val="22"/>
        </w:rPr>
        <w:t>Anokhin</w:t>
      </w:r>
      <w:proofErr w:type="spellEnd"/>
      <w:r w:rsidRPr="00F23828">
        <w:rPr>
          <w:sz w:val="22"/>
          <w:szCs w:val="22"/>
        </w:rPr>
        <w:t xml:space="preserve">, A. Education and professional development of ergonomists in Russia [Text] / A. </w:t>
      </w:r>
      <w:proofErr w:type="spellStart"/>
      <w:r w:rsidRPr="00F23828">
        <w:rPr>
          <w:sz w:val="22"/>
          <w:szCs w:val="22"/>
        </w:rPr>
        <w:t>Anokhin</w:t>
      </w:r>
      <w:proofErr w:type="spellEnd"/>
      <w:r w:rsidRPr="00F23828">
        <w:rPr>
          <w:sz w:val="22"/>
          <w:szCs w:val="22"/>
        </w:rPr>
        <w:t xml:space="preserve">, </w:t>
      </w:r>
      <w:r w:rsidR="009C4C01">
        <w:rPr>
          <w:sz w:val="22"/>
          <w:szCs w:val="22"/>
        </w:rPr>
        <w:t xml:space="preserve">I. </w:t>
      </w:r>
      <w:proofErr w:type="spellStart"/>
      <w:r w:rsidR="009C4C01">
        <w:rPr>
          <w:sz w:val="22"/>
          <w:szCs w:val="22"/>
        </w:rPr>
        <w:t>Go</w:t>
      </w:r>
      <w:r w:rsidRPr="00F23828">
        <w:rPr>
          <w:sz w:val="22"/>
          <w:szCs w:val="22"/>
        </w:rPr>
        <w:t>rodetskiy</w:t>
      </w:r>
      <w:proofErr w:type="spellEnd"/>
      <w:r w:rsidRPr="00F23828">
        <w:rPr>
          <w:sz w:val="22"/>
          <w:szCs w:val="22"/>
        </w:rPr>
        <w:t xml:space="preserve">, V. Lvov, P. </w:t>
      </w:r>
      <w:proofErr w:type="spellStart"/>
      <w:r w:rsidRPr="00F23828">
        <w:rPr>
          <w:sz w:val="22"/>
          <w:szCs w:val="22"/>
        </w:rPr>
        <w:t>Paderno</w:t>
      </w:r>
      <w:proofErr w:type="spellEnd"/>
      <w:r w:rsidRPr="00F23828">
        <w:rPr>
          <w:sz w:val="22"/>
          <w:szCs w:val="22"/>
        </w:rPr>
        <w:t xml:space="preserve"> // Proceedings of the 5th International Conference in Applied Human Factors and Ergonomics 2014 and the Affiliated Conferences, 2014. – P. 1017–1024</w:t>
      </w:r>
    </w:p>
    <w:p w:rsidR="00213F2B" w:rsidRPr="00F23828" w:rsidRDefault="00213F2B" w:rsidP="00213F2B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 xml:space="preserve">[10] </w:t>
      </w:r>
      <w:proofErr w:type="spellStart"/>
      <w:r w:rsidRPr="00F23828">
        <w:rPr>
          <w:sz w:val="22"/>
          <w:szCs w:val="22"/>
        </w:rPr>
        <w:t>Adamenko</w:t>
      </w:r>
      <w:proofErr w:type="spellEnd"/>
      <w:r w:rsidRPr="00F23828">
        <w:rPr>
          <w:sz w:val="22"/>
          <w:szCs w:val="22"/>
        </w:rPr>
        <w:t xml:space="preserve"> A.N., </w:t>
      </w:r>
      <w:proofErr w:type="spellStart"/>
      <w:r w:rsidRPr="00F23828">
        <w:rPr>
          <w:sz w:val="22"/>
          <w:szCs w:val="22"/>
        </w:rPr>
        <w:t>Asherov</w:t>
      </w:r>
      <w:proofErr w:type="spellEnd"/>
      <w:r w:rsidRPr="00F23828">
        <w:rPr>
          <w:sz w:val="22"/>
          <w:szCs w:val="22"/>
        </w:rPr>
        <w:t xml:space="preserve"> A.T., </w:t>
      </w:r>
      <w:proofErr w:type="spellStart"/>
      <w:r w:rsidRPr="00F23828">
        <w:rPr>
          <w:sz w:val="22"/>
          <w:szCs w:val="22"/>
        </w:rPr>
        <w:t>Lavrov</w:t>
      </w:r>
      <w:proofErr w:type="spellEnd"/>
      <w:r w:rsidRPr="00F23828">
        <w:rPr>
          <w:sz w:val="22"/>
          <w:szCs w:val="22"/>
        </w:rPr>
        <w:t xml:space="preserve"> E.A. Information controlling human-machine systems: research, design, testing, Reference book, </w:t>
      </w:r>
      <w:proofErr w:type="spellStart"/>
      <w:r w:rsidRPr="00F23828">
        <w:rPr>
          <w:sz w:val="22"/>
          <w:szCs w:val="22"/>
        </w:rPr>
        <w:t>Gubinsky</w:t>
      </w:r>
      <w:proofErr w:type="spellEnd"/>
      <w:r w:rsidRPr="00F23828">
        <w:rPr>
          <w:sz w:val="22"/>
          <w:szCs w:val="22"/>
        </w:rPr>
        <w:t xml:space="preserve"> A.I. and </w:t>
      </w:r>
      <w:proofErr w:type="spellStart"/>
      <w:r w:rsidRPr="00F23828">
        <w:rPr>
          <w:sz w:val="22"/>
          <w:szCs w:val="22"/>
        </w:rPr>
        <w:t>Evgrafov</w:t>
      </w:r>
      <w:proofErr w:type="spellEnd"/>
      <w:r w:rsidRPr="00F23828">
        <w:rPr>
          <w:sz w:val="22"/>
          <w:szCs w:val="22"/>
        </w:rPr>
        <w:t xml:space="preserve"> V.G.</w:t>
      </w:r>
      <w:proofErr w:type="gramStart"/>
      <w:r w:rsidRPr="00F23828">
        <w:rPr>
          <w:sz w:val="22"/>
          <w:szCs w:val="22"/>
        </w:rPr>
        <w:t>,</w:t>
      </w:r>
      <w:proofErr w:type="spellStart"/>
      <w:r w:rsidRPr="00F23828">
        <w:rPr>
          <w:sz w:val="22"/>
          <w:szCs w:val="22"/>
        </w:rPr>
        <w:t>eds</w:t>
      </w:r>
      <w:proofErr w:type="spellEnd"/>
      <w:proofErr w:type="gramEnd"/>
      <w:r w:rsidRPr="00F23828">
        <w:rPr>
          <w:sz w:val="22"/>
          <w:szCs w:val="22"/>
        </w:rPr>
        <w:t xml:space="preserve">, </w:t>
      </w:r>
      <w:proofErr w:type="spellStart"/>
      <w:r w:rsidRPr="00F23828">
        <w:rPr>
          <w:sz w:val="22"/>
          <w:szCs w:val="22"/>
        </w:rPr>
        <w:t>Mashinostroyenye</w:t>
      </w:r>
      <w:proofErr w:type="spellEnd"/>
      <w:r w:rsidRPr="00F23828">
        <w:rPr>
          <w:sz w:val="22"/>
          <w:szCs w:val="22"/>
        </w:rPr>
        <w:t>, Moscow, 528 p., 1993 (in Russian).</w:t>
      </w:r>
    </w:p>
    <w:p w:rsidR="00213F2B" w:rsidRPr="00F23828" w:rsidRDefault="00213F2B" w:rsidP="00213F2B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>[11]</w:t>
      </w:r>
      <w:r w:rsidRPr="00F23828">
        <w:rPr>
          <w:sz w:val="22"/>
          <w:szCs w:val="22"/>
        </w:rPr>
        <w:tab/>
      </w:r>
      <w:proofErr w:type="spellStart"/>
      <w:r w:rsidRPr="00F23828">
        <w:rPr>
          <w:sz w:val="22"/>
          <w:szCs w:val="22"/>
        </w:rPr>
        <w:t>Lavrov</w:t>
      </w:r>
      <w:proofErr w:type="spellEnd"/>
      <w:r w:rsidRPr="00F23828">
        <w:rPr>
          <w:sz w:val="22"/>
          <w:szCs w:val="22"/>
        </w:rPr>
        <w:t xml:space="preserve">, E. Ergonomic Reserves for Improving Reliability of Data Processing in Distributed Banking Systems / Е. </w:t>
      </w:r>
      <w:proofErr w:type="spellStart"/>
      <w:r w:rsidRPr="00F23828">
        <w:rPr>
          <w:sz w:val="22"/>
          <w:szCs w:val="22"/>
        </w:rPr>
        <w:t>Lavrov</w:t>
      </w:r>
      <w:proofErr w:type="spellEnd"/>
      <w:r w:rsidRPr="00F23828">
        <w:rPr>
          <w:sz w:val="22"/>
          <w:szCs w:val="22"/>
        </w:rPr>
        <w:t xml:space="preserve">, N. </w:t>
      </w:r>
      <w:proofErr w:type="spellStart"/>
      <w:r w:rsidRPr="00F23828">
        <w:rPr>
          <w:sz w:val="22"/>
          <w:szCs w:val="22"/>
        </w:rPr>
        <w:t>Pasko</w:t>
      </w:r>
      <w:proofErr w:type="spellEnd"/>
      <w:r w:rsidRPr="00F23828">
        <w:rPr>
          <w:sz w:val="22"/>
          <w:szCs w:val="22"/>
        </w:rPr>
        <w:t xml:space="preserve">, A. </w:t>
      </w:r>
      <w:proofErr w:type="spellStart"/>
      <w:r w:rsidRPr="00F23828">
        <w:rPr>
          <w:sz w:val="22"/>
          <w:szCs w:val="22"/>
        </w:rPr>
        <w:t>Tolbatov</w:t>
      </w:r>
      <w:proofErr w:type="spellEnd"/>
      <w:r w:rsidRPr="00F23828">
        <w:rPr>
          <w:sz w:val="22"/>
          <w:szCs w:val="22"/>
        </w:rPr>
        <w:t xml:space="preserve">, V. </w:t>
      </w:r>
      <w:proofErr w:type="spellStart"/>
      <w:r w:rsidRPr="00F23828">
        <w:rPr>
          <w:sz w:val="22"/>
          <w:szCs w:val="22"/>
        </w:rPr>
        <w:t>Tolbatov</w:t>
      </w:r>
      <w:proofErr w:type="spellEnd"/>
      <w:r w:rsidRPr="00F23828">
        <w:rPr>
          <w:sz w:val="22"/>
          <w:szCs w:val="22"/>
        </w:rPr>
        <w:t xml:space="preserve">// Proceedings of 2nd International Conference on Advanced Information and Communication Technologies-2017 (AICT-2017), </w:t>
      </w:r>
      <w:proofErr w:type="spellStart"/>
      <w:r w:rsidRPr="00F23828">
        <w:rPr>
          <w:sz w:val="22"/>
          <w:szCs w:val="22"/>
        </w:rPr>
        <w:t>Lviv</w:t>
      </w:r>
      <w:proofErr w:type="spellEnd"/>
      <w:r w:rsidRPr="00F23828">
        <w:rPr>
          <w:sz w:val="22"/>
          <w:szCs w:val="22"/>
        </w:rPr>
        <w:t>, Ukraine, July 4-7, 2017.– Р. 79-82.</w:t>
      </w:r>
    </w:p>
    <w:p w:rsidR="00213F2B" w:rsidRPr="00F23828" w:rsidRDefault="00213F2B" w:rsidP="00213F2B">
      <w:pPr>
        <w:pStyle w:val="a4"/>
        <w:rPr>
          <w:sz w:val="22"/>
          <w:szCs w:val="22"/>
        </w:rPr>
      </w:pPr>
      <w:r w:rsidRPr="00F23828">
        <w:rPr>
          <w:sz w:val="22"/>
          <w:szCs w:val="22"/>
        </w:rPr>
        <w:t>[12]</w:t>
      </w:r>
      <w:r w:rsidRPr="00F23828">
        <w:rPr>
          <w:sz w:val="22"/>
          <w:szCs w:val="22"/>
        </w:rPr>
        <w:tab/>
      </w:r>
      <w:proofErr w:type="spellStart"/>
      <w:r w:rsidRPr="00F23828">
        <w:rPr>
          <w:sz w:val="22"/>
          <w:szCs w:val="22"/>
        </w:rPr>
        <w:t>Lavrov</w:t>
      </w:r>
      <w:proofErr w:type="spellEnd"/>
      <w:r w:rsidRPr="00F23828">
        <w:rPr>
          <w:sz w:val="22"/>
          <w:szCs w:val="22"/>
        </w:rPr>
        <w:t xml:space="preserve">,  E. Mathematical models for the distribution of functions between the operators of the computer-integrated flexible manufacturing systems / N. </w:t>
      </w:r>
      <w:proofErr w:type="spellStart"/>
      <w:r w:rsidRPr="00F23828">
        <w:rPr>
          <w:sz w:val="22"/>
          <w:szCs w:val="22"/>
        </w:rPr>
        <w:t>Pasko</w:t>
      </w:r>
      <w:proofErr w:type="spellEnd"/>
      <w:r w:rsidRPr="00F23828">
        <w:rPr>
          <w:sz w:val="22"/>
          <w:szCs w:val="22"/>
        </w:rPr>
        <w:t xml:space="preserve">, A. </w:t>
      </w:r>
      <w:proofErr w:type="spellStart"/>
      <w:r w:rsidRPr="00F23828">
        <w:rPr>
          <w:sz w:val="22"/>
          <w:szCs w:val="22"/>
        </w:rPr>
        <w:t>Krivodub</w:t>
      </w:r>
      <w:proofErr w:type="spellEnd"/>
      <w:r w:rsidRPr="00F23828">
        <w:rPr>
          <w:sz w:val="22"/>
          <w:szCs w:val="22"/>
        </w:rPr>
        <w:t xml:space="preserve">, A. </w:t>
      </w:r>
      <w:proofErr w:type="spellStart"/>
      <w:r w:rsidRPr="00F23828">
        <w:rPr>
          <w:sz w:val="22"/>
          <w:szCs w:val="22"/>
        </w:rPr>
        <w:t>Tolbatov</w:t>
      </w:r>
      <w:proofErr w:type="spellEnd"/>
      <w:r w:rsidRPr="00F23828">
        <w:rPr>
          <w:sz w:val="22"/>
          <w:szCs w:val="22"/>
        </w:rPr>
        <w:t xml:space="preserve"> // proceedings of the XIII-</w:t>
      </w:r>
      <w:proofErr w:type="spellStart"/>
      <w:r w:rsidRPr="00F23828">
        <w:rPr>
          <w:sz w:val="22"/>
          <w:szCs w:val="22"/>
        </w:rPr>
        <w:t>th</w:t>
      </w:r>
      <w:proofErr w:type="spellEnd"/>
      <w:r w:rsidRPr="00F23828">
        <w:rPr>
          <w:sz w:val="22"/>
          <w:szCs w:val="22"/>
        </w:rPr>
        <w:t xml:space="preserve"> international conference tcset’2016 “modern problems of radio engineering, telecommunications, and computer science”. – </w:t>
      </w:r>
      <w:proofErr w:type="spellStart"/>
      <w:r w:rsidRPr="00F23828">
        <w:rPr>
          <w:sz w:val="22"/>
          <w:szCs w:val="22"/>
        </w:rPr>
        <w:t>Lviv-Slavsko</w:t>
      </w:r>
      <w:proofErr w:type="spellEnd"/>
      <w:r w:rsidRPr="00F23828">
        <w:rPr>
          <w:sz w:val="22"/>
          <w:szCs w:val="22"/>
        </w:rPr>
        <w:t xml:space="preserve">, </w:t>
      </w:r>
      <w:proofErr w:type="gramStart"/>
      <w:r w:rsidRPr="00F23828">
        <w:rPr>
          <w:sz w:val="22"/>
          <w:szCs w:val="22"/>
        </w:rPr>
        <w:t>Ukraine ,</w:t>
      </w:r>
      <w:proofErr w:type="spellStart"/>
      <w:r w:rsidRPr="00F23828">
        <w:rPr>
          <w:sz w:val="22"/>
          <w:szCs w:val="22"/>
        </w:rPr>
        <w:t>february</w:t>
      </w:r>
      <w:proofErr w:type="spellEnd"/>
      <w:proofErr w:type="gramEnd"/>
      <w:r w:rsidRPr="00F23828">
        <w:rPr>
          <w:sz w:val="22"/>
          <w:szCs w:val="22"/>
        </w:rPr>
        <w:t xml:space="preserve"> 23 – 26, 2016. – </w:t>
      </w:r>
      <w:proofErr w:type="gramStart"/>
      <w:r w:rsidRPr="00F23828">
        <w:rPr>
          <w:sz w:val="22"/>
          <w:szCs w:val="22"/>
        </w:rPr>
        <w:t>р. 72</w:t>
      </w:r>
      <w:proofErr w:type="gramEnd"/>
      <w:r w:rsidRPr="00F23828">
        <w:rPr>
          <w:sz w:val="22"/>
          <w:szCs w:val="22"/>
        </w:rPr>
        <w:t>-76.</w:t>
      </w:r>
    </w:p>
    <w:p w:rsidR="00213F2B" w:rsidRPr="00F23828" w:rsidRDefault="00213F2B" w:rsidP="00213F2B">
      <w:pPr>
        <w:pStyle w:val="a4"/>
        <w:rPr>
          <w:sz w:val="22"/>
          <w:szCs w:val="22"/>
          <w:lang w:val="ru-RU"/>
        </w:rPr>
      </w:pPr>
      <w:r w:rsidRPr="00F23828">
        <w:rPr>
          <w:sz w:val="22"/>
          <w:szCs w:val="22"/>
          <w:lang w:val="ru-RU"/>
        </w:rPr>
        <w:t>[13]</w:t>
      </w:r>
      <w:r w:rsidRPr="00F23828">
        <w:rPr>
          <w:sz w:val="22"/>
          <w:szCs w:val="22"/>
          <w:lang w:val="ru-RU"/>
        </w:rPr>
        <w:tab/>
        <w:t xml:space="preserve"> Лавров Е. А. Подход к формированию банка оптимизационных моделей для распределения функций между операторами АСУ  / Е. А. Лавров, Н. Б. Пасько // Восточно-Европейский журнал передовых технологий. Серия «Математика и кибернетика – фундаментальные и прикладные аспекты». – Харьков, 2011. – 1/4 (49). – С. 46-50.</w:t>
      </w:r>
    </w:p>
    <w:p w:rsidR="00281CB9" w:rsidRPr="00820566" w:rsidRDefault="00281CB9" w:rsidP="00A260CE">
      <w:pPr>
        <w:pStyle w:val="a4"/>
        <w:rPr>
          <w:sz w:val="22"/>
          <w:szCs w:val="22"/>
          <w:lang w:val="ru-RU"/>
        </w:rPr>
      </w:pPr>
    </w:p>
    <w:sectPr w:rsidR="00281CB9" w:rsidRPr="00820566" w:rsidSect="00DF69EF">
      <w:type w:val="continuous"/>
      <w:pgSz w:w="11909" w:h="16834" w:code="9"/>
      <w:pgMar w:top="1077" w:right="1134" w:bottom="2438" w:left="1134" w:header="964" w:footer="1247" w:gutter="0"/>
      <w:cols w:num="2" w:space="34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83B" w:rsidRDefault="00DC483B" w:rsidP="00DF0527">
      <w:r>
        <w:separator/>
      </w:r>
    </w:p>
  </w:endnote>
  <w:endnote w:type="continuationSeparator" w:id="0">
    <w:p w:rsidR="00DC483B" w:rsidRDefault="00DC483B" w:rsidP="00DF05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83B" w:rsidRDefault="00DC483B" w:rsidP="00B662A7">
      <w:pPr>
        <w:jc w:val="left"/>
      </w:pPr>
      <w:r>
        <w:separator/>
      </w:r>
    </w:p>
  </w:footnote>
  <w:footnote w:type="continuationSeparator" w:id="0">
    <w:p w:rsidR="00DC483B" w:rsidRDefault="00DC483B" w:rsidP="00DF05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104A" w:rsidRPr="001638CF" w:rsidRDefault="001638CF" w:rsidP="00791C8E">
    <w:pPr>
      <w:pStyle w:val="FirstHeader"/>
    </w:pPr>
    <w:r>
      <w:t xml:space="preserve">The </w:t>
    </w:r>
    <w:proofErr w:type="spellStart"/>
    <w:r>
      <w:t>V</w:t>
    </w:r>
    <w:r w:rsidR="009978EB">
      <w:t>I</w:t>
    </w:r>
    <w:r>
      <w:t>th</w:t>
    </w:r>
    <w:proofErr w:type="spellEnd"/>
    <w:r>
      <w:t xml:space="preserve"> </w:t>
    </w:r>
    <w:r w:rsidR="007F104A" w:rsidRPr="00E0269C">
      <w:t xml:space="preserve">International </w:t>
    </w:r>
    <w:r w:rsidR="007F104A">
      <w:t xml:space="preserve">Conference </w:t>
    </w:r>
    <w:r w:rsidR="007F104A">
      <w:rPr>
        <w:lang w:val="uk-UA"/>
      </w:rPr>
      <w:t>«</w:t>
    </w:r>
    <w:r w:rsidR="007F104A">
      <w:t>Advanced Information Systems and Technologies, AIST 201</w:t>
    </w:r>
    <w:r w:rsidR="009978EB">
      <w:t>8</w:t>
    </w:r>
    <w:r w:rsidR="007F104A">
      <w:rPr>
        <w:lang w:val="uk-UA"/>
      </w:rPr>
      <w:t>»</w:t>
    </w:r>
  </w:p>
  <w:p w:rsidR="007F104A" w:rsidRDefault="007F104A" w:rsidP="00791C8E">
    <w:pPr>
      <w:pStyle w:val="FirstHeader"/>
    </w:pPr>
    <w:r>
      <w:t>1</w:t>
    </w:r>
    <w:r w:rsidR="009978EB">
      <w:t>6</w:t>
    </w:r>
    <w:r>
      <w:t>-1</w:t>
    </w:r>
    <w:r w:rsidR="009978EB">
      <w:t>8</w:t>
    </w:r>
    <w:r w:rsidR="001638CF">
      <w:t xml:space="preserve"> May 201</w:t>
    </w:r>
    <w:r w:rsidR="009978EB">
      <w:t>8</w:t>
    </w:r>
    <w:r>
      <w:t>, Sumy, Ukraine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51D8541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DAFEE2B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45568B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B084652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581821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F2A8F3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6A69C2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4847DC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0E413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48C2B0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CA83FC9"/>
    <w:multiLevelType w:val="singleLevel"/>
    <w:tmpl w:val="02E4289C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57" w:hanging="357"/>
      </w:pPr>
      <w:rPr>
        <w:rFonts w:cs="Times New Roman"/>
      </w:rPr>
    </w:lvl>
  </w:abstractNum>
  <w:abstractNum w:abstractNumId="11">
    <w:nsid w:val="18A65480"/>
    <w:multiLevelType w:val="singleLevel"/>
    <w:tmpl w:val="1ED8CE3C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</w:abstractNum>
  <w:abstractNum w:abstractNumId="12">
    <w:nsid w:val="20AF0333"/>
    <w:multiLevelType w:val="hybridMultilevel"/>
    <w:tmpl w:val="CB0E7F4E"/>
    <w:lvl w:ilvl="0" w:tplc="E09099E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i w:val="0"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6FE1FCF"/>
    <w:multiLevelType w:val="hybridMultilevel"/>
    <w:tmpl w:val="98C68BEE"/>
    <w:lvl w:ilvl="0" w:tplc="CAFE0166">
      <w:start w:val="1"/>
      <w:numFmt w:val="decimal"/>
      <w:lvlText w:val="%1 "/>
      <w:lvlJc w:val="left"/>
      <w:pPr>
        <w:tabs>
          <w:tab w:val="num" w:pos="648"/>
        </w:tabs>
        <w:ind w:firstLine="28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z w:val="16"/>
        <w:szCs w:val="16"/>
        <w:vertAlign w:val="superscrip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A1B158E"/>
    <w:multiLevelType w:val="hybridMultilevel"/>
    <w:tmpl w:val="4B6A86E8"/>
    <w:lvl w:ilvl="0" w:tplc="04190001">
      <w:start w:val="1"/>
      <w:numFmt w:val="bullet"/>
      <w:lvlText w:val=""/>
      <w:lvlJc w:val="left"/>
      <w:pPr>
        <w:ind w:left="1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0" w:hanging="360"/>
      </w:pPr>
      <w:rPr>
        <w:rFonts w:ascii="Wingdings" w:hAnsi="Wingdings" w:hint="default"/>
      </w:rPr>
    </w:lvl>
  </w:abstractNum>
  <w:abstractNum w:abstractNumId="15">
    <w:nsid w:val="37660336"/>
    <w:multiLevelType w:val="hybridMultilevel"/>
    <w:tmpl w:val="EA402BE8"/>
    <w:lvl w:ilvl="0" w:tplc="D1FC46B0">
      <w:start w:val="1"/>
      <w:numFmt w:val="bullet"/>
      <w:pStyle w:val="bulletlist"/>
      <w:lvlText w:val=""/>
      <w:lvlJc w:val="left"/>
      <w:pPr>
        <w:tabs>
          <w:tab w:val="num" w:pos="648"/>
        </w:tabs>
        <w:ind w:left="64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E54FC6"/>
    <w:multiLevelType w:val="singleLevel"/>
    <w:tmpl w:val="5B7288D4"/>
    <w:lvl w:ilvl="0">
      <w:start w:val="1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</w:abstractNum>
  <w:abstractNum w:abstractNumId="17">
    <w:nsid w:val="3B445C41"/>
    <w:multiLevelType w:val="hybridMultilevel"/>
    <w:tmpl w:val="CC882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89603E"/>
    <w:multiLevelType w:val="multilevel"/>
    <w:tmpl w:val="FD8211B2"/>
    <w:lvl w:ilvl="0">
      <w:start w:val="1"/>
      <w:numFmt w:val="upperRoman"/>
      <w:pStyle w:val="1"/>
      <w:lvlText w:val="%1."/>
      <w:lvlJc w:val="center"/>
      <w:pPr>
        <w:tabs>
          <w:tab w:val="num" w:pos="2204"/>
        </w:tabs>
        <w:ind w:firstLine="216"/>
      </w:pPr>
      <w:rPr>
        <w:rFonts w:ascii="Times New Roman" w:hAnsi="Times New Roman" w:cs="Times New Roman" w:hint="default"/>
        <w:caps w:val="0"/>
        <w:strike w:val="0"/>
        <w:dstrike w:val="0"/>
        <w:vanish w:val="0"/>
        <w:color w:val="auto"/>
        <w:sz w:val="20"/>
        <w:szCs w:val="20"/>
        <w:vertAlign w:val="baseline"/>
      </w:rPr>
    </w:lvl>
    <w:lvl w:ilvl="1">
      <w:start w:val="1"/>
      <w:numFmt w:val="upperLetter"/>
      <w:pStyle w:val="2"/>
      <w:lvlText w:val="%2."/>
      <w:lvlJc w:val="left"/>
      <w:pPr>
        <w:tabs>
          <w:tab w:val="num" w:pos="360"/>
        </w:tabs>
        <w:ind w:left="288" w:hanging="288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vanish w:val="0"/>
        <w:color w:val="auto"/>
        <w:sz w:val="20"/>
        <w:szCs w:val="20"/>
        <w:vertAlign w:val="baseline"/>
      </w:rPr>
    </w:lvl>
    <w:lvl w:ilvl="2">
      <w:start w:val="1"/>
      <w:numFmt w:val="decimal"/>
      <w:pStyle w:val="3"/>
      <w:lvlText w:val="%3)"/>
      <w:lvlJc w:val="left"/>
      <w:pPr>
        <w:tabs>
          <w:tab w:val="num" w:pos="540"/>
        </w:tabs>
        <w:ind w:firstLine="180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vanish w:val="0"/>
        <w:color w:val="auto"/>
        <w:sz w:val="20"/>
        <w:szCs w:val="20"/>
        <w:vertAlign w:val="baseline"/>
      </w:rPr>
    </w:lvl>
    <w:lvl w:ilvl="3">
      <w:start w:val="1"/>
      <w:numFmt w:val="lowerLetter"/>
      <w:pStyle w:val="4"/>
      <w:lvlText w:val="%4)"/>
      <w:lvlJc w:val="left"/>
      <w:pPr>
        <w:tabs>
          <w:tab w:val="num" w:pos="720"/>
        </w:tabs>
        <w:ind w:firstLine="360"/>
      </w:pPr>
      <w:rPr>
        <w:rFonts w:ascii="Times New Roman" w:hAnsi="Times New Roman" w:cs="Times New Roman" w:hint="default"/>
        <w:b w:val="0"/>
        <w:bCs w:val="0"/>
        <w:i/>
        <w:iCs/>
        <w:sz w:val="20"/>
        <w:szCs w:val="20"/>
      </w:rPr>
    </w:lvl>
    <w:lvl w:ilvl="4">
      <w:start w:val="1"/>
      <w:numFmt w:val="none"/>
      <w:lvlRestart w:val="0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19">
    <w:nsid w:val="42FF691F"/>
    <w:multiLevelType w:val="hybridMultilevel"/>
    <w:tmpl w:val="17E03F46"/>
    <w:lvl w:ilvl="0" w:tplc="05169520">
      <w:start w:val="1"/>
      <w:numFmt w:val="decimal"/>
      <w:lvlText w:val="[%1]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44B520FC"/>
    <w:multiLevelType w:val="hybridMultilevel"/>
    <w:tmpl w:val="1450A3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7A65EB"/>
    <w:multiLevelType w:val="hybridMultilevel"/>
    <w:tmpl w:val="900234C4"/>
    <w:lvl w:ilvl="0" w:tplc="041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2">
    <w:nsid w:val="52CA544A"/>
    <w:multiLevelType w:val="singleLevel"/>
    <w:tmpl w:val="AED6D67E"/>
    <w:lvl w:ilvl="0">
      <w:start w:val="1"/>
      <w:numFmt w:val="decimal"/>
      <w:pStyle w:val="AISTreferences"/>
      <w:lvlText w:val="[%1]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16"/>
        <w:szCs w:val="16"/>
      </w:rPr>
    </w:lvl>
  </w:abstractNum>
  <w:abstractNum w:abstractNumId="23">
    <w:nsid w:val="583C3B31"/>
    <w:multiLevelType w:val="hybridMultilevel"/>
    <w:tmpl w:val="E8F23400"/>
    <w:lvl w:ilvl="0" w:tplc="04190001">
      <w:start w:val="1"/>
      <w:numFmt w:val="bullet"/>
      <w:lvlText w:val=""/>
      <w:lvlJc w:val="left"/>
      <w:pPr>
        <w:ind w:left="100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9" w:hanging="360"/>
      </w:pPr>
      <w:rPr>
        <w:rFonts w:ascii="Wingdings" w:hAnsi="Wingdings" w:hint="default"/>
      </w:rPr>
    </w:lvl>
  </w:abstractNum>
  <w:abstractNum w:abstractNumId="24">
    <w:nsid w:val="6C402C58"/>
    <w:multiLevelType w:val="hybridMultilevel"/>
    <w:tmpl w:val="F4FAB78C"/>
    <w:lvl w:ilvl="0" w:tplc="1A98821C">
      <w:start w:val="1"/>
      <w:numFmt w:val="decimal"/>
      <w:pStyle w:val="figurecaption"/>
      <w:lvlText w:val="Figure %1. "/>
      <w:lvlJc w:val="left"/>
      <w:pPr>
        <w:tabs>
          <w:tab w:val="num" w:pos="862"/>
        </w:tabs>
      </w:pPr>
      <w:rPr>
        <w:rFonts w:ascii="Times New Roman" w:eastAsia="SimSun" w:hAnsi="Times New Roman" w:cs="Times New Roman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16"/>
        <w:szCs w:val="16"/>
        <w:u w:val="none"/>
        <w:vertAlign w:val="baseline"/>
      </w:rPr>
    </w:lvl>
    <w:lvl w:ilvl="1" w:tplc="04090019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  <w:rPr>
        <w:rFonts w:cs="Times New Roman"/>
      </w:rPr>
    </w:lvl>
  </w:abstractNum>
  <w:abstractNum w:abstractNumId="25">
    <w:nsid w:val="6CD32DA8"/>
    <w:multiLevelType w:val="singleLevel"/>
    <w:tmpl w:val="53565B2E"/>
    <w:lvl w:ilvl="0">
      <w:start w:val="1"/>
      <w:numFmt w:val="upperRoman"/>
      <w:lvlText w:val="TABLE %1. "/>
      <w:lvlJc w:val="left"/>
      <w:pPr>
        <w:tabs>
          <w:tab w:val="num" w:pos="1080"/>
        </w:tabs>
      </w:pPr>
      <w:rPr>
        <w:rFonts w:ascii="Times New Roman" w:eastAsia="SimSu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16"/>
        <w:szCs w:val="16"/>
        <w:u w:val="none"/>
        <w:vertAlign w:val="baseline"/>
      </w:rPr>
    </w:lvl>
  </w:abstractNum>
  <w:abstractNum w:abstractNumId="26">
    <w:nsid w:val="75D66C60"/>
    <w:multiLevelType w:val="singleLevel"/>
    <w:tmpl w:val="F2BCCCA8"/>
    <w:lvl w:ilvl="0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7">
    <w:nsid w:val="7F34402E"/>
    <w:multiLevelType w:val="hybridMultilevel"/>
    <w:tmpl w:val="BDBED7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4"/>
  </w:num>
  <w:num w:numId="3">
    <w:abstractNumId w:val="13"/>
  </w:num>
  <w:num w:numId="4">
    <w:abstractNumId w:val="18"/>
  </w:num>
  <w:num w:numId="5">
    <w:abstractNumId w:val="18"/>
  </w:num>
  <w:num w:numId="6">
    <w:abstractNumId w:val="18"/>
  </w:num>
  <w:num w:numId="7">
    <w:abstractNumId w:val="18"/>
  </w:num>
  <w:num w:numId="8">
    <w:abstractNumId w:val="22"/>
  </w:num>
  <w:num w:numId="9">
    <w:abstractNumId w:val="25"/>
  </w:num>
  <w:num w:numId="10">
    <w:abstractNumId w:val="16"/>
  </w:num>
  <w:num w:numId="11">
    <w:abstractNumId w:val="12"/>
  </w:num>
  <w:num w:numId="12">
    <w:abstractNumId w:val="11"/>
  </w:num>
  <w:num w:numId="13">
    <w:abstractNumId w:val="26"/>
  </w:num>
  <w:num w:numId="14">
    <w:abstractNumId w:val="19"/>
  </w:num>
  <w:num w:numId="15">
    <w:abstractNumId w:val="17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8"/>
  </w:num>
  <w:num w:numId="22">
    <w:abstractNumId w:val="3"/>
  </w:num>
  <w:num w:numId="23">
    <w:abstractNumId w:val="2"/>
  </w:num>
  <w:num w:numId="24">
    <w:abstractNumId w:val="1"/>
  </w:num>
  <w:num w:numId="25">
    <w:abstractNumId w:val="0"/>
  </w:num>
  <w:num w:numId="26">
    <w:abstractNumId w:val="18"/>
  </w:num>
  <w:num w:numId="27">
    <w:abstractNumId w:val="18"/>
  </w:num>
  <w:num w:numId="28">
    <w:abstractNumId w:val="18"/>
  </w:num>
  <w:num w:numId="29">
    <w:abstractNumId w:val="15"/>
  </w:num>
  <w:num w:numId="30">
    <w:abstractNumId w:val="10"/>
  </w:num>
  <w:num w:numId="3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21"/>
  </w:num>
  <w:num w:numId="34">
    <w:abstractNumId w:val="14"/>
  </w:num>
  <w:num w:numId="35">
    <w:abstractNumId w:val="27"/>
  </w:num>
  <w:num w:numId="3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attachedTemplate r:id="rId1"/>
  <w:defaultTabStop w:val="720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0CE"/>
    <w:rsid w:val="0000263E"/>
    <w:rsid w:val="000031EF"/>
    <w:rsid w:val="00003A5D"/>
    <w:rsid w:val="0001089C"/>
    <w:rsid w:val="000339B4"/>
    <w:rsid w:val="0003526F"/>
    <w:rsid w:val="00035A73"/>
    <w:rsid w:val="00043DE1"/>
    <w:rsid w:val="00046CD1"/>
    <w:rsid w:val="000566F6"/>
    <w:rsid w:val="00077BC4"/>
    <w:rsid w:val="00094425"/>
    <w:rsid w:val="000A323E"/>
    <w:rsid w:val="000B1E7E"/>
    <w:rsid w:val="000D6AE9"/>
    <w:rsid w:val="000E6861"/>
    <w:rsid w:val="00136CCF"/>
    <w:rsid w:val="001613F6"/>
    <w:rsid w:val="001638CF"/>
    <w:rsid w:val="00163A14"/>
    <w:rsid w:val="00170CAF"/>
    <w:rsid w:val="0017545C"/>
    <w:rsid w:val="00175E77"/>
    <w:rsid w:val="001B76C1"/>
    <w:rsid w:val="001C4CBD"/>
    <w:rsid w:val="001C6123"/>
    <w:rsid w:val="001D4791"/>
    <w:rsid w:val="00213821"/>
    <w:rsid w:val="00213F2B"/>
    <w:rsid w:val="0021676F"/>
    <w:rsid w:val="00223D61"/>
    <w:rsid w:val="00236D58"/>
    <w:rsid w:val="002442DC"/>
    <w:rsid w:val="00245332"/>
    <w:rsid w:val="0026409D"/>
    <w:rsid w:val="002664D9"/>
    <w:rsid w:val="0026697E"/>
    <w:rsid w:val="0027439D"/>
    <w:rsid w:val="00275309"/>
    <w:rsid w:val="00281CB9"/>
    <w:rsid w:val="002A7065"/>
    <w:rsid w:val="002B301D"/>
    <w:rsid w:val="002B331D"/>
    <w:rsid w:val="002B5FDF"/>
    <w:rsid w:val="002B61F8"/>
    <w:rsid w:val="002E1DB9"/>
    <w:rsid w:val="002E22C4"/>
    <w:rsid w:val="002E53A1"/>
    <w:rsid w:val="00301AC2"/>
    <w:rsid w:val="00305681"/>
    <w:rsid w:val="00330E08"/>
    <w:rsid w:val="003337E7"/>
    <w:rsid w:val="0033531E"/>
    <w:rsid w:val="00340493"/>
    <w:rsid w:val="00366486"/>
    <w:rsid w:val="003A7875"/>
    <w:rsid w:val="003B4297"/>
    <w:rsid w:val="003B7EA7"/>
    <w:rsid w:val="00400C94"/>
    <w:rsid w:val="00416E8F"/>
    <w:rsid w:val="00431933"/>
    <w:rsid w:val="0044118C"/>
    <w:rsid w:val="004447CA"/>
    <w:rsid w:val="00455C45"/>
    <w:rsid w:val="00466DD2"/>
    <w:rsid w:val="0047034F"/>
    <w:rsid w:val="0047035F"/>
    <w:rsid w:val="004924E6"/>
    <w:rsid w:val="004A33FE"/>
    <w:rsid w:val="004A3846"/>
    <w:rsid w:val="004A38E6"/>
    <w:rsid w:val="004C3BFC"/>
    <w:rsid w:val="004D2FB5"/>
    <w:rsid w:val="004E687D"/>
    <w:rsid w:val="004E6BA5"/>
    <w:rsid w:val="004F5EC5"/>
    <w:rsid w:val="00503FFF"/>
    <w:rsid w:val="00505FF1"/>
    <w:rsid w:val="00514D72"/>
    <w:rsid w:val="00520192"/>
    <w:rsid w:val="0055230F"/>
    <w:rsid w:val="00561D50"/>
    <w:rsid w:val="00576F19"/>
    <w:rsid w:val="005A75EE"/>
    <w:rsid w:val="005B455A"/>
    <w:rsid w:val="005C00DE"/>
    <w:rsid w:val="005C6425"/>
    <w:rsid w:val="005D433A"/>
    <w:rsid w:val="005E0708"/>
    <w:rsid w:val="005E1CA2"/>
    <w:rsid w:val="00602368"/>
    <w:rsid w:val="006129BD"/>
    <w:rsid w:val="006147A7"/>
    <w:rsid w:val="006154E2"/>
    <w:rsid w:val="0062037A"/>
    <w:rsid w:val="0062053C"/>
    <w:rsid w:val="00631FDE"/>
    <w:rsid w:val="006320AE"/>
    <w:rsid w:val="00642348"/>
    <w:rsid w:val="00642DAA"/>
    <w:rsid w:val="00666FFE"/>
    <w:rsid w:val="00681344"/>
    <w:rsid w:val="00691055"/>
    <w:rsid w:val="006924C9"/>
    <w:rsid w:val="006A237B"/>
    <w:rsid w:val="006A28C4"/>
    <w:rsid w:val="006A5550"/>
    <w:rsid w:val="006C24F2"/>
    <w:rsid w:val="006C34B5"/>
    <w:rsid w:val="006C65A4"/>
    <w:rsid w:val="006E19C4"/>
    <w:rsid w:val="006F7F71"/>
    <w:rsid w:val="007037E6"/>
    <w:rsid w:val="00704289"/>
    <w:rsid w:val="00722F3E"/>
    <w:rsid w:val="00742BE3"/>
    <w:rsid w:val="00744791"/>
    <w:rsid w:val="0076572D"/>
    <w:rsid w:val="00782B6B"/>
    <w:rsid w:val="007867F8"/>
    <w:rsid w:val="00791C8E"/>
    <w:rsid w:val="007A48B9"/>
    <w:rsid w:val="007E0EAF"/>
    <w:rsid w:val="007F104A"/>
    <w:rsid w:val="007F1F0B"/>
    <w:rsid w:val="00807FC5"/>
    <w:rsid w:val="00810FCF"/>
    <w:rsid w:val="00811B06"/>
    <w:rsid w:val="00814595"/>
    <w:rsid w:val="00817808"/>
    <w:rsid w:val="00820566"/>
    <w:rsid w:val="00821D1A"/>
    <w:rsid w:val="00833570"/>
    <w:rsid w:val="00861E70"/>
    <w:rsid w:val="008818E0"/>
    <w:rsid w:val="008857AD"/>
    <w:rsid w:val="00897F2E"/>
    <w:rsid w:val="008A0097"/>
    <w:rsid w:val="008A3A8D"/>
    <w:rsid w:val="008B77E1"/>
    <w:rsid w:val="008C6873"/>
    <w:rsid w:val="008F2AA3"/>
    <w:rsid w:val="008F403C"/>
    <w:rsid w:val="008F4D7B"/>
    <w:rsid w:val="008F605F"/>
    <w:rsid w:val="008F712F"/>
    <w:rsid w:val="00900E93"/>
    <w:rsid w:val="00910126"/>
    <w:rsid w:val="00923871"/>
    <w:rsid w:val="00926F89"/>
    <w:rsid w:val="00933698"/>
    <w:rsid w:val="0093792D"/>
    <w:rsid w:val="00944B36"/>
    <w:rsid w:val="009469F8"/>
    <w:rsid w:val="00996867"/>
    <w:rsid w:val="009978EB"/>
    <w:rsid w:val="009A1B86"/>
    <w:rsid w:val="009A22BC"/>
    <w:rsid w:val="009B6721"/>
    <w:rsid w:val="009B76C3"/>
    <w:rsid w:val="009C4C01"/>
    <w:rsid w:val="009C7262"/>
    <w:rsid w:val="009F545F"/>
    <w:rsid w:val="00A01F27"/>
    <w:rsid w:val="00A260CE"/>
    <w:rsid w:val="00A33E00"/>
    <w:rsid w:val="00A4581A"/>
    <w:rsid w:val="00A50107"/>
    <w:rsid w:val="00A51185"/>
    <w:rsid w:val="00A5654E"/>
    <w:rsid w:val="00A65A1F"/>
    <w:rsid w:val="00A73656"/>
    <w:rsid w:val="00A77A4F"/>
    <w:rsid w:val="00AA7A82"/>
    <w:rsid w:val="00AB577A"/>
    <w:rsid w:val="00AD4667"/>
    <w:rsid w:val="00AD738F"/>
    <w:rsid w:val="00AF01E7"/>
    <w:rsid w:val="00B0751E"/>
    <w:rsid w:val="00B57A1C"/>
    <w:rsid w:val="00B626CB"/>
    <w:rsid w:val="00B662A7"/>
    <w:rsid w:val="00B67059"/>
    <w:rsid w:val="00B805EC"/>
    <w:rsid w:val="00B8455B"/>
    <w:rsid w:val="00B930B8"/>
    <w:rsid w:val="00BB628F"/>
    <w:rsid w:val="00BC53C9"/>
    <w:rsid w:val="00BD2723"/>
    <w:rsid w:val="00BE31E2"/>
    <w:rsid w:val="00BE5429"/>
    <w:rsid w:val="00BE57E7"/>
    <w:rsid w:val="00BE6DCA"/>
    <w:rsid w:val="00BF0ECD"/>
    <w:rsid w:val="00C12D48"/>
    <w:rsid w:val="00C13E4C"/>
    <w:rsid w:val="00C45BE2"/>
    <w:rsid w:val="00C541F2"/>
    <w:rsid w:val="00C6681F"/>
    <w:rsid w:val="00C80512"/>
    <w:rsid w:val="00C87A58"/>
    <w:rsid w:val="00C9145A"/>
    <w:rsid w:val="00C95158"/>
    <w:rsid w:val="00C97FDC"/>
    <w:rsid w:val="00CA719A"/>
    <w:rsid w:val="00CB02C0"/>
    <w:rsid w:val="00CB5DE4"/>
    <w:rsid w:val="00CB6BFD"/>
    <w:rsid w:val="00CC5745"/>
    <w:rsid w:val="00CD1EDF"/>
    <w:rsid w:val="00CE1504"/>
    <w:rsid w:val="00CF669E"/>
    <w:rsid w:val="00D211FF"/>
    <w:rsid w:val="00D308A2"/>
    <w:rsid w:val="00D530E5"/>
    <w:rsid w:val="00D55A94"/>
    <w:rsid w:val="00D7405C"/>
    <w:rsid w:val="00D81746"/>
    <w:rsid w:val="00D832EA"/>
    <w:rsid w:val="00D855B1"/>
    <w:rsid w:val="00DA4907"/>
    <w:rsid w:val="00DB65DF"/>
    <w:rsid w:val="00DC483B"/>
    <w:rsid w:val="00DD45E7"/>
    <w:rsid w:val="00DD5099"/>
    <w:rsid w:val="00DD74A5"/>
    <w:rsid w:val="00DE1A94"/>
    <w:rsid w:val="00DF0527"/>
    <w:rsid w:val="00DF3BCC"/>
    <w:rsid w:val="00DF6602"/>
    <w:rsid w:val="00DF69EF"/>
    <w:rsid w:val="00E0269C"/>
    <w:rsid w:val="00E02BE6"/>
    <w:rsid w:val="00E0527C"/>
    <w:rsid w:val="00E11800"/>
    <w:rsid w:val="00E2628C"/>
    <w:rsid w:val="00E41CDD"/>
    <w:rsid w:val="00E43925"/>
    <w:rsid w:val="00E43D65"/>
    <w:rsid w:val="00E50203"/>
    <w:rsid w:val="00E53761"/>
    <w:rsid w:val="00E67486"/>
    <w:rsid w:val="00E70328"/>
    <w:rsid w:val="00E76120"/>
    <w:rsid w:val="00EC7F27"/>
    <w:rsid w:val="00ED13D6"/>
    <w:rsid w:val="00EF4C51"/>
    <w:rsid w:val="00F065C5"/>
    <w:rsid w:val="00F12959"/>
    <w:rsid w:val="00F23828"/>
    <w:rsid w:val="00F32EBD"/>
    <w:rsid w:val="00F42080"/>
    <w:rsid w:val="00F45BBF"/>
    <w:rsid w:val="00F50CE4"/>
    <w:rsid w:val="00F648C2"/>
    <w:rsid w:val="00F948AC"/>
    <w:rsid w:val="00F96AB7"/>
    <w:rsid w:val="00FB3E7D"/>
    <w:rsid w:val="00FE5B46"/>
    <w:rsid w:val="00FE5E87"/>
    <w:rsid w:val="00FF4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/>
    <w:lsdException w:name="heading 1" w:locked="1" w:semiHidden="0" w:unhideWhenUsed="0"/>
    <w:lsdException w:name="heading 2" w:locked="1" w:semiHidden="0" w:unhideWhenUsed="0"/>
    <w:lsdException w:name="heading 3" w:locked="1" w:semiHidden="0" w:unhideWhenUsed="0"/>
    <w:lsdException w:name="heading 4" w:locked="1" w:semiHidden="0" w:unhideWhenUsed="0"/>
    <w:lsdException w:name="heading 5" w:locked="1" w:semiHidden="0" w:uiPriority="0" w:unhideWhenUsed="0"/>
    <w:lsdException w:name="heading 6" w:locked="1" w:uiPriority="0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/>
    <w:lsdException w:name="Default Paragraph Font" w:locked="1" w:semiHidden="0" w:uiPriority="0" w:unhideWhenUsed="0"/>
    <w:lsdException w:name="Subtitle" w:locked="1" w:semiHidden="0" w:uiPriority="0" w:unhideWhenUsed="0"/>
    <w:lsdException w:name="Strong" w:locked="1" w:semiHidden="0" w:uiPriority="0" w:unhideWhenUsed="0"/>
    <w:lsdException w:name="Emphasis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0">
    <w:name w:val="Normal"/>
    <w:rsid w:val="000031EF"/>
    <w:pPr>
      <w:jc w:val="center"/>
    </w:pPr>
    <w:rPr>
      <w:lang w:val="en-US" w:eastAsia="en-US"/>
    </w:rPr>
  </w:style>
  <w:style w:type="paragraph" w:styleId="1">
    <w:name w:val="heading 1"/>
    <w:basedOn w:val="a0"/>
    <w:next w:val="a0"/>
    <w:link w:val="10"/>
    <w:uiPriority w:val="99"/>
    <w:rsid w:val="00B8455B"/>
    <w:pPr>
      <w:keepNext/>
      <w:keepLines/>
      <w:numPr>
        <w:numId w:val="4"/>
      </w:numPr>
      <w:tabs>
        <w:tab w:val="left" w:pos="216"/>
      </w:tabs>
      <w:spacing w:before="160" w:after="80"/>
      <w:outlineLvl w:val="0"/>
    </w:pPr>
    <w:rPr>
      <w:smallCaps/>
      <w:noProof/>
    </w:rPr>
  </w:style>
  <w:style w:type="paragraph" w:styleId="2">
    <w:name w:val="heading 2"/>
    <w:basedOn w:val="a0"/>
    <w:next w:val="a0"/>
    <w:link w:val="20"/>
    <w:uiPriority w:val="99"/>
    <w:rsid w:val="00B8455B"/>
    <w:pPr>
      <w:keepNext/>
      <w:keepLines/>
      <w:numPr>
        <w:ilvl w:val="1"/>
        <w:numId w:val="5"/>
      </w:numPr>
      <w:spacing w:before="120" w:after="60"/>
      <w:jc w:val="left"/>
      <w:outlineLvl w:val="1"/>
    </w:pPr>
    <w:rPr>
      <w:i/>
      <w:iCs/>
      <w:noProof/>
    </w:rPr>
  </w:style>
  <w:style w:type="paragraph" w:styleId="3">
    <w:name w:val="heading 3"/>
    <w:basedOn w:val="a0"/>
    <w:next w:val="a0"/>
    <w:link w:val="30"/>
    <w:uiPriority w:val="99"/>
    <w:rsid w:val="00B8455B"/>
    <w:pPr>
      <w:numPr>
        <w:ilvl w:val="2"/>
        <w:numId w:val="6"/>
      </w:numPr>
      <w:spacing w:line="240" w:lineRule="exact"/>
      <w:jc w:val="both"/>
      <w:outlineLvl w:val="2"/>
    </w:pPr>
    <w:rPr>
      <w:i/>
      <w:iCs/>
      <w:noProof/>
    </w:rPr>
  </w:style>
  <w:style w:type="paragraph" w:styleId="4">
    <w:name w:val="heading 4"/>
    <w:basedOn w:val="a0"/>
    <w:next w:val="a0"/>
    <w:link w:val="40"/>
    <w:uiPriority w:val="99"/>
    <w:rsid w:val="00B8455B"/>
    <w:pPr>
      <w:numPr>
        <w:ilvl w:val="3"/>
        <w:numId w:val="7"/>
      </w:numPr>
      <w:spacing w:before="40" w:after="40"/>
      <w:jc w:val="both"/>
      <w:outlineLvl w:val="3"/>
    </w:pPr>
    <w:rPr>
      <w:i/>
      <w:iCs/>
      <w:noProof/>
    </w:rPr>
  </w:style>
  <w:style w:type="paragraph" w:styleId="5">
    <w:name w:val="heading 5"/>
    <w:basedOn w:val="a0"/>
    <w:next w:val="a0"/>
    <w:link w:val="50"/>
    <w:uiPriority w:val="99"/>
    <w:rsid w:val="00B8455B"/>
    <w:pPr>
      <w:tabs>
        <w:tab w:val="left" w:pos="360"/>
      </w:tabs>
      <w:spacing w:before="160" w:after="80"/>
      <w:outlineLvl w:val="4"/>
    </w:pPr>
    <w:rPr>
      <w:smallCaps/>
      <w:noProof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B8455B"/>
    <w:rPr>
      <w:smallCaps/>
      <w:noProof/>
      <w:lang w:val="en-US" w:eastAsia="en-US"/>
    </w:rPr>
  </w:style>
  <w:style w:type="character" w:customStyle="1" w:styleId="20">
    <w:name w:val="Заголовок 2 Знак"/>
    <w:link w:val="2"/>
    <w:uiPriority w:val="99"/>
    <w:locked/>
    <w:rsid w:val="00B8455B"/>
    <w:rPr>
      <w:i/>
      <w:iCs/>
      <w:noProof/>
      <w:lang w:val="en-US" w:eastAsia="en-US"/>
    </w:rPr>
  </w:style>
  <w:style w:type="character" w:customStyle="1" w:styleId="30">
    <w:name w:val="Заголовок 3 Знак"/>
    <w:link w:val="3"/>
    <w:uiPriority w:val="99"/>
    <w:semiHidden/>
    <w:locked/>
    <w:rsid w:val="00B8455B"/>
    <w:rPr>
      <w:rFonts w:ascii="Cambria" w:hAnsi="Cambria" w:cs="Cambria"/>
      <w:b/>
      <w:bCs/>
      <w:sz w:val="26"/>
      <w:szCs w:val="26"/>
      <w:lang w:val="en-US" w:eastAsia="en-US"/>
    </w:rPr>
  </w:style>
  <w:style w:type="character" w:customStyle="1" w:styleId="40">
    <w:name w:val="Заголовок 4 Знак"/>
    <w:link w:val="4"/>
    <w:uiPriority w:val="99"/>
    <w:semiHidden/>
    <w:locked/>
    <w:rsid w:val="00B8455B"/>
    <w:rPr>
      <w:rFonts w:ascii="Calibri" w:hAnsi="Calibri" w:cs="Calibri"/>
      <w:b/>
      <w:bCs/>
      <w:sz w:val="28"/>
      <w:szCs w:val="28"/>
      <w:lang w:val="en-US" w:eastAsia="en-US"/>
    </w:rPr>
  </w:style>
  <w:style w:type="character" w:customStyle="1" w:styleId="50">
    <w:name w:val="Заголовок 5 Знак"/>
    <w:link w:val="5"/>
    <w:uiPriority w:val="99"/>
    <w:semiHidden/>
    <w:locked/>
    <w:rsid w:val="00B8455B"/>
    <w:rPr>
      <w:rFonts w:ascii="Calibri" w:hAnsi="Calibri" w:cs="Calibri"/>
      <w:b/>
      <w:bCs/>
      <w:i/>
      <w:iCs/>
      <w:sz w:val="26"/>
      <w:szCs w:val="26"/>
      <w:lang w:val="en-US" w:eastAsia="en-US"/>
    </w:rPr>
  </w:style>
  <w:style w:type="paragraph" w:customStyle="1" w:styleId="AISTAbstract">
    <w:name w:val="AIST_Abstract"/>
    <w:basedOn w:val="a0"/>
    <w:link w:val="AISTAbstract0"/>
    <w:uiPriority w:val="99"/>
    <w:qFormat/>
    <w:rsid w:val="002B5FDF"/>
    <w:pPr>
      <w:ind w:firstLine="289"/>
      <w:jc w:val="both"/>
    </w:pPr>
    <w:rPr>
      <w:b/>
      <w:bCs/>
      <w:i/>
      <w:szCs w:val="18"/>
    </w:rPr>
  </w:style>
  <w:style w:type="paragraph" w:customStyle="1" w:styleId="AISTAffiliation">
    <w:name w:val="AIST_Affiliation"/>
    <w:uiPriority w:val="99"/>
    <w:qFormat/>
    <w:rsid w:val="00B8455B"/>
    <w:pPr>
      <w:jc w:val="center"/>
    </w:pPr>
    <w:rPr>
      <w:lang w:val="en-US" w:eastAsia="en-US"/>
    </w:rPr>
  </w:style>
  <w:style w:type="paragraph" w:customStyle="1" w:styleId="AISTAuthor">
    <w:name w:val="AIST_Author"/>
    <w:basedOn w:val="a0"/>
    <w:uiPriority w:val="99"/>
    <w:qFormat/>
    <w:rsid w:val="005C6425"/>
    <w:rPr>
      <w:noProof/>
      <w:sz w:val="22"/>
      <w:szCs w:val="22"/>
    </w:rPr>
  </w:style>
  <w:style w:type="paragraph" w:styleId="a4">
    <w:name w:val="Body Text"/>
    <w:basedOn w:val="a0"/>
    <w:link w:val="a5"/>
    <w:uiPriority w:val="99"/>
    <w:rsid w:val="00330E08"/>
    <w:pPr>
      <w:ind w:firstLine="289"/>
      <w:jc w:val="both"/>
    </w:pPr>
    <w:rPr>
      <w:spacing w:val="-1"/>
    </w:rPr>
  </w:style>
  <w:style w:type="character" w:customStyle="1" w:styleId="a5">
    <w:name w:val="Основной текст Знак"/>
    <w:link w:val="a4"/>
    <w:uiPriority w:val="99"/>
    <w:locked/>
    <w:rsid w:val="00330E08"/>
    <w:rPr>
      <w:rFonts w:cs="Times New Roman"/>
      <w:sz w:val="20"/>
      <w:szCs w:val="20"/>
      <w:lang w:val="en-US" w:eastAsia="en-US"/>
    </w:rPr>
  </w:style>
  <w:style w:type="paragraph" w:customStyle="1" w:styleId="bulletlist">
    <w:name w:val="bullet list"/>
    <w:basedOn w:val="a4"/>
    <w:rsid w:val="0076572D"/>
    <w:pPr>
      <w:numPr>
        <w:numId w:val="1"/>
      </w:numPr>
    </w:pPr>
  </w:style>
  <w:style w:type="paragraph" w:customStyle="1" w:styleId="figurecaption">
    <w:name w:val="figure caption"/>
    <w:rsid w:val="00E02BE6"/>
    <w:pPr>
      <w:numPr>
        <w:numId w:val="2"/>
      </w:numPr>
      <w:spacing w:before="80" w:after="200"/>
      <w:jc w:val="center"/>
    </w:pPr>
    <w:rPr>
      <w:noProof/>
      <w:sz w:val="16"/>
      <w:szCs w:val="16"/>
      <w:lang w:val="en-US" w:eastAsia="en-US"/>
    </w:rPr>
  </w:style>
  <w:style w:type="paragraph" w:customStyle="1" w:styleId="AISTkeywords">
    <w:name w:val="AIST_key words"/>
    <w:basedOn w:val="a0"/>
    <w:uiPriority w:val="99"/>
    <w:qFormat/>
    <w:rsid w:val="00897F2E"/>
    <w:pPr>
      <w:spacing w:after="120"/>
      <w:ind w:firstLine="289"/>
      <w:jc w:val="both"/>
    </w:pPr>
    <w:rPr>
      <w:b/>
      <w:bCs/>
      <w:i/>
      <w:iCs/>
      <w:noProof/>
      <w:sz w:val="18"/>
      <w:szCs w:val="18"/>
    </w:rPr>
  </w:style>
  <w:style w:type="paragraph" w:customStyle="1" w:styleId="papersubtitle">
    <w:name w:val="paper subtitle"/>
    <w:uiPriority w:val="99"/>
    <w:rsid w:val="00B8455B"/>
    <w:pPr>
      <w:spacing w:after="120"/>
      <w:jc w:val="center"/>
    </w:pPr>
    <w:rPr>
      <w:rFonts w:eastAsia="MS Mincho"/>
      <w:noProof/>
      <w:sz w:val="28"/>
      <w:szCs w:val="28"/>
      <w:lang w:val="en-US" w:eastAsia="en-US"/>
    </w:rPr>
  </w:style>
  <w:style w:type="paragraph" w:customStyle="1" w:styleId="papertitle">
    <w:name w:val="paper title"/>
    <w:uiPriority w:val="99"/>
    <w:rsid w:val="00E76120"/>
    <w:pPr>
      <w:spacing w:before="360" w:after="240"/>
      <w:jc w:val="center"/>
    </w:pPr>
    <w:rPr>
      <w:rFonts w:eastAsia="MS Mincho"/>
      <w:noProof/>
      <w:sz w:val="48"/>
      <w:szCs w:val="48"/>
      <w:lang w:val="en-US" w:eastAsia="en-US"/>
    </w:rPr>
  </w:style>
  <w:style w:type="paragraph" w:customStyle="1" w:styleId="AISTreferences">
    <w:name w:val="AIST_references"/>
    <w:uiPriority w:val="99"/>
    <w:qFormat/>
    <w:rsid w:val="00666FFE"/>
    <w:pPr>
      <w:numPr>
        <w:numId w:val="8"/>
      </w:numPr>
      <w:ind w:left="357" w:hanging="357"/>
      <w:jc w:val="both"/>
    </w:pPr>
    <w:rPr>
      <w:rFonts w:eastAsia="MS Mincho"/>
      <w:noProof/>
      <w:sz w:val="16"/>
      <w:szCs w:val="16"/>
      <w:lang w:val="en-US" w:eastAsia="en-US"/>
    </w:rPr>
  </w:style>
  <w:style w:type="paragraph" w:customStyle="1" w:styleId="AISTheading">
    <w:name w:val="AIST_heading"/>
    <w:basedOn w:val="1"/>
    <w:next w:val="a0"/>
    <w:qFormat/>
    <w:rsid w:val="000031EF"/>
    <w:pPr>
      <w:tabs>
        <w:tab w:val="clear" w:pos="216"/>
        <w:tab w:val="clear" w:pos="2204"/>
      </w:tabs>
    </w:pPr>
  </w:style>
  <w:style w:type="paragraph" w:customStyle="1" w:styleId="AISTtext">
    <w:name w:val="AIST_text"/>
    <w:basedOn w:val="a4"/>
    <w:next w:val="a0"/>
    <w:qFormat/>
    <w:rsid w:val="005A75EE"/>
    <w:pPr>
      <w:ind w:firstLine="288"/>
    </w:pPr>
  </w:style>
  <w:style w:type="paragraph" w:styleId="a6">
    <w:name w:val="Document Map"/>
    <w:basedOn w:val="a0"/>
    <w:link w:val="a7"/>
    <w:uiPriority w:val="99"/>
    <w:semiHidden/>
    <w:unhideWhenUsed/>
    <w:rsid w:val="00C97FDC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link w:val="a6"/>
    <w:uiPriority w:val="99"/>
    <w:semiHidden/>
    <w:rsid w:val="00C97FDC"/>
    <w:rPr>
      <w:rFonts w:ascii="Tahoma" w:hAnsi="Tahoma" w:cs="Tahoma"/>
      <w:sz w:val="16"/>
      <w:szCs w:val="16"/>
      <w:lang w:val="en-US" w:eastAsia="en-US"/>
    </w:rPr>
  </w:style>
  <w:style w:type="character" w:customStyle="1" w:styleId="AISTAbstract0">
    <w:name w:val="AIST_Abstract Знак"/>
    <w:link w:val="AISTAbstract"/>
    <w:uiPriority w:val="99"/>
    <w:locked/>
    <w:rsid w:val="002B5FDF"/>
    <w:rPr>
      <w:b/>
      <w:bCs/>
      <w:i/>
      <w:szCs w:val="18"/>
      <w:lang w:val="en-US" w:eastAsia="en-US"/>
    </w:rPr>
  </w:style>
  <w:style w:type="table" w:styleId="a8">
    <w:name w:val="Table Grid"/>
    <w:basedOn w:val="a2"/>
    <w:uiPriority w:val="99"/>
    <w:rsid w:val="000352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0"/>
    <w:link w:val="aa"/>
    <w:uiPriority w:val="99"/>
    <w:semiHidden/>
    <w:rsid w:val="006C65A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link w:val="a9"/>
    <w:uiPriority w:val="99"/>
    <w:locked/>
    <w:rsid w:val="006C65A4"/>
    <w:rPr>
      <w:rFonts w:ascii="Tahoma" w:hAnsi="Tahoma" w:cs="Tahoma"/>
      <w:sz w:val="16"/>
      <w:szCs w:val="16"/>
      <w:lang w:val="en-US" w:eastAsia="en-US"/>
    </w:rPr>
  </w:style>
  <w:style w:type="paragraph" w:styleId="ab">
    <w:name w:val="header"/>
    <w:basedOn w:val="a0"/>
    <w:link w:val="ac"/>
    <w:uiPriority w:val="99"/>
    <w:rsid w:val="00DF0527"/>
    <w:pPr>
      <w:tabs>
        <w:tab w:val="center" w:pos="4819"/>
        <w:tab w:val="right" w:pos="9639"/>
      </w:tabs>
    </w:pPr>
  </w:style>
  <w:style w:type="character" w:customStyle="1" w:styleId="ac">
    <w:name w:val="Верхний колонтитул Знак"/>
    <w:link w:val="ab"/>
    <w:uiPriority w:val="99"/>
    <w:locked/>
    <w:rsid w:val="00DF0527"/>
    <w:rPr>
      <w:rFonts w:cs="Times New Roman"/>
      <w:lang w:val="en-US" w:eastAsia="en-US"/>
    </w:rPr>
  </w:style>
  <w:style w:type="paragraph" w:styleId="ad">
    <w:name w:val="footer"/>
    <w:basedOn w:val="a0"/>
    <w:link w:val="ae"/>
    <w:uiPriority w:val="99"/>
    <w:rsid w:val="00DF0527"/>
    <w:pPr>
      <w:tabs>
        <w:tab w:val="center" w:pos="4819"/>
        <w:tab w:val="right" w:pos="9639"/>
      </w:tabs>
    </w:pPr>
  </w:style>
  <w:style w:type="character" w:customStyle="1" w:styleId="ae">
    <w:name w:val="Нижний колонтитул Знак"/>
    <w:link w:val="ad"/>
    <w:uiPriority w:val="99"/>
    <w:locked/>
    <w:rsid w:val="00DF0527"/>
    <w:rPr>
      <w:rFonts w:cs="Times New Roman"/>
      <w:lang w:val="en-US" w:eastAsia="en-US"/>
    </w:rPr>
  </w:style>
  <w:style w:type="paragraph" w:customStyle="1" w:styleId="FirstHeader">
    <w:name w:val="First Header"/>
    <w:uiPriority w:val="99"/>
    <w:rsid w:val="00DF0527"/>
    <w:pPr>
      <w:keepNext/>
      <w:keepLines/>
      <w:jc w:val="both"/>
    </w:pPr>
    <w:rPr>
      <w:sz w:val="14"/>
      <w:szCs w:val="14"/>
      <w:lang w:val="en-US" w:eastAsia="en-US"/>
    </w:rPr>
  </w:style>
  <w:style w:type="paragraph" w:styleId="af">
    <w:name w:val="footnote text"/>
    <w:basedOn w:val="a0"/>
    <w:link w:val="af0"/>
    <w:uiPriority w:val="99"/>
    <w:semiHidden/>
    <w:rsid w:val="00923871"/>
  </w:style>
  <w:style w:type="character" w:customStyle="1" w:styleId="af0">
    <w:name w:val="Текст сноски Знак"/>
    <w:link w:val="af"/>
    <w:uiPriority w:val="99"/>
    <w:semiHidden/>
    <w:locked/>
    <w:rsid w:val="00B8455B"/>
    <w:rPr>
      <w:rFonts w:cs="Times New Roman"/>
      <w:sz w:val="20"/>
      <w:szCs w:val="20"/>
      <w:lang w:val="en-US" w:eastAsia="en-US"/>
    </w:rPr>
  </w:style>
  <w:style w:type="character" w:styleId="af1">
    <w:name w:val="footnote reference"/>
    <w:uiPriority w:val="99"/>
    <w:semiHidden/>
    <w:rsid w:val="00923871"/>
    <w:rPr>
      <w:rFonts w:cs="Times New Roman"/>
      <w:vertAlign w:val="superscript"/>
    </w:rPr>
  </w:style>
  <w:style w:type="paragraph" w:customStyle="1" w:styleId="Footnote">
    <w:name w:val="Footnote"/>
    <w:basedOn w:val="af"/>
    <w:uiPriority w:val="99"/>
    <w:rsid w:val="00E53761"/>
    <w:pPr>
      <w:jc w:val="left"/>
    </w:pPr>
    <w:rPr>
      <w:rFonts w:eastAsia="Times New Roman"/>
      <w:sz w:val="16"/>
      <w:szCs w:val="16"/>
      <w:lang w:val="ru-RU" w:eastAsia="ru-RU"/>
    </w:rPr>
  </w:style>
  <w:style w:type="paragraph" w:customStyle="1" w:styleId="AISTpapertitle">
    <w:name w:val="AIST_paper title"/>
    <w:uiPriority w:val="99"/>
    <w:qFormat/>
    <w:rsid w:val="00F065C5"/>
    <w:pPr>
      <w:spacing w:before="360" w:after="240"/>
      <w:jc w:val="center"/>
    </w:pPr>
    <w:rPr>
      <w:rFonts w:eastAsia="MS Mincho"/>
      <w:noProof/>
      <w:sz w:val="48"/>
      <w:szCs w:val="48"/>
      <w:lang w:val="en-US" w:eastAsia="en-US"/>
    </w:rPr>
  </w:style>
  <w:style w:type="character" w:styleId="af2">
    <w:name w:val="Hyperlink"/>
    <w:uiPriority w:val="99"/>
    <w:unhideWhenUsed/>
    <w:rsid w:val="002B61F8"/>
    <w:rPr>
      <w:color w:val="0000FF"/>
      <w:u w:val="single"/>
    </w:rPr>
  </w:style>
  <w:style w:type="paragraph" w:customStyle="1" w:styleId="references">
    <w:name w:val="references"/>
    <w:uiPriority w:val="99"/>
    <w:rsid w:val="00666FFE"/>
    <w:pPr>
      <w:tabs>
        <w:tab w:val="num" w:pos="360"/>
      </w:tabs>
      <w:spacing w:after="50" w:line="180" w:lineRule="exact"/>
      <w:ind w:left="360" w:hanging="360"/>
      <w:jc w:val="both"/>
    </w:pPr>
    <w:rPr>
      <w:rFonts w:eastAsia="MS Mincho"/>
      <w:noProof/>
      <w:sz w:val="16"/>
      <w:szCs w:val="16"/>
      <w:lang w:val="en-US" w:eastAsia="en-US"/>
    </w:rPr>
  </w:style>
  <w:style w:type="paragraph" w:customStyle="1" w:styleId="Equation">
    <w:name w:val="Equation"/>
    <w:basedOn w:val="a0"/>
    <w:rsid w:val="00DA4907"/>
    <w:pPr>
      <w:spacing w:before="240" w:after="240"/>
    </w:pPr>
    <w:rPr>
      <w:rFonts w:ascii="Tahoma" w:eastAsia="Calibri" w:hAnsi="Tahoma"/>
      <w:color w:val="000000"/>
      <w:sz w:val="16"/>
      <w:szCs w:val="22"/>
      <w:lang w:val="en-GB"/>
    </w:rPr>
  </w:style>
  <w:style w:type="character" w:customStyle="1" w:styleId="hps">
    <w:name w:val="hps"/>
    <w:basedOn w:val="a1"/>
    <w:rsid w:val="006924C9"/>
  </w:style>
  <w:style w:type="character" w:customStyle="1" w:styleId="shorttext">
    <w:name w:val="short_text"/>
    <w:basedOn w:val="a1"/>
    <w:rsid w:val="00BB628F"/>
  </w:style>
  <w:style w:type="character" w:customStyle="1" w:styleId="hpsalt-edited">
    <w:name w:val="hps alt-edited"/>
    <w:basedOn w:val="a1"/>
    <w:rsid w:val="007867F8"/>
  </w:style>
  <w:style w:type="paragraph" w:customStyle="1" w:styleId="sponsors">
    <w:name w:val="sponsors"/>
    <w:rsid w:val="005A75EE"/>
    <w:pPr>
      <w:ind w:firstLine="288"/>
    </w:pPr>
    <w:rPr>
      <w:sz w:val="16"/>
      <w:szCs w:val="16"/>
      <w:lang w:val="en-US" w:eastAsia="en-US"/>
    </w:rPr>
  </w:style>
  <w:style w:type="paragraph" w:customStyle="1" w:styleId="tablecolhead">
    <w:name w:val="table col head"/>
    <w:basedOn w:val="a0"/>
    <w:uiPriority w:val="99"/>
    <w:rsid w:val="006320AE"/>
    <w:rPr>
      <w:b/>
      <w:bCs/>
      <w:sz w:val="16"/>
      <w:szCs w:val="16"/>
    </w:rPr>
  </w:style>
  <w:style w:type="paragraph" w:customStyle="1" w:styleId="IEEEEquation">
    <w:name w:val="IEEE Equation"/>
    <w:basedOn w:val="a0"/>
    <w:uiPriority w:val="99"/>
    <w:rsid w:val="006A5550"/>
    <w:pPr>
      <w:widowControl w:val="0"/>
      <w:tabs>
        <w:tab w:val="right" w:pos="4961"/>
      </w:tabs>
      <w:spacing w:before="240" w:after="240"/>
      <w:ind w:firstLine="567"/>
      <w:jc w:val="right"/>
    </w:pPr>
  </w:style>
  <w:style w:type="paragraph" w:customStyle="1" w:styleId="tablecolsubhead">
    <w:name w:val="table col subhead"/>
    <w:basedOn w:val="tablecolhead"/>
    <w:uiPriority w:val="99"/>
    <w:rsid w:val="006320AE"/>
    <w:rPr>
      <w:i/>
      <w:iCs/>
      <w:sz w:val="15"/>
      <w:szCs w:val="15"/>
    </w:rPr>
  </w:style>
  <w:style w:type="paragraph" w:customStyle="1" w:styleId="tablecopy">
    <w:name w:val="table copy"/>
    <w:rsid w:val="006320AE"/>
    <w:pPr>
      <w:jc w:val="both"/>
    </w:pPr>
    <w:rPr>
      <w:noProof/>
      <w:sz w:val="16"/>
      <w:szCs w:val="16"/>
      <w:lang w:val="en-US" w:eastAsia="en-US"/>
    </w:rPr>
  </w:style>
  <w:style w:type="paragraph" w:customStyle="1" w:styleId="tablehead">
    <w:name w:val="table head"/>
    <w:uiPriority w:val="99"/>
    <w:rsid w:val="006320AE"/>
    <w:pPr>
      <w:tabs>
        <w:tab w:val="num" w:pos="1080"/>
      </w:tabs>
      <w:spacing w:before="240" w:after="120" w:line="216" w:lineRule="auto"/>
      <w:jc w:val="center"/>
    </w:pPr>
    <w:rPr>
      <w:smallCaps/>
      <w:noProof/>
      <w:sz w:val="16"/>
      <w:szCs w:val="16"/>
      <w:lang w:val="en-US" w:eastAsia="en-US"/>
    </w:rPr>
  </w:style>
  <w:style w:type="paragraph" w:customStyle="1" w:styleId="Text">
    <w:name w:val="Text"/>
    <w:basedOn w:val="a0"/>
    <w:rsid w:val="009A22BC"/>
    <w:pPr>
      <w:widowControl w:val="0"/>
      <w:autoSpaceDE w:val="0"/>
      <w:autoSpaceDN w:val="0"/>
      <w:spacing w:line="252" w:lineRule="auto"/>
      <w:ind w:firstLine="202"/>
      <w:jc w:val="both"/>
    </w:pPr>
    <w:rPr>
      <w:rFonts w:eastAsia="Times New Roman"/>
    </w:rPr>
  </w:style>
  <w:style w:type="paragraph" w:customStyle="1" w:styleId="ReferenceHead">
    <w:name w:val="Reference Head"/>
    <w:basedOn w:val="1"/>
    <w:rsid w:val="009A22BC"/>
    <w:pPr>
      <w:keepLines w:val="0"/>
      <w:numPr>
        <w:numId w:val="0"/>
      </w:numPr>
      <w:tabs>
        <w:tab w:val="clear" w:pos="216"/>
      </w:tabs>
      <w:autoSpaceDE w:val="0"/>
      <w:autoSpaceDN w:val="0"/>
      <w:spacing w:before="240"/>
    </w:pPr>
    <w:rPr>
      <w:rFonts w:eastAsia="Times New Roman"/>
      <w:noProof w:val="0"/>
      <w:kern w:val="28"/>
    </w:rPr>
  </w:style>
  <w:style w:type="paragraph" w:styleId="af3">
    <w:name w:val="endnote text"/>
    <w:basedOn w:val="a0"/>
    <w:link w:val="af4"/>
    <w:uiPriority w:val="99"/>
    <w:semiHidden/>
    <w:unhideWhenUsed/>
    <w:rsid w:val="00996867"/>
  </w:style>
  <w:style w:type="character" w:customStyle="1" w:styleId="af4">
    <w:name w:val="Текст концевой сноски Знак"/>
    <w:basedOn w:val="a1"/>
    <w:link w:val="af3"/>
    <w:uiPriority w:val="99"/>
    <w:semiHidden/>
    <w:rsid w:val="00996867"/>
    <w:rPr>
      <w:lang w:val="en-US" w:eastAsia="en-US"/>
    </w:rPr>
  </w:style>
  <w:style w:type="character" w:styleId="af5">
    <w:name w:val="endnote reference"/>
    <w:basedOn w:val="a1"/>
    <w:uiPriority w:val="99"/>
    <w:semiHidden/>
    <w:unhideWhenUsed/>
    <w:rsid w:val="00996867"/>
    <w:rPr>
      <w:vertAlign w:val="superscript"/>
    </w:rPr>
  </w:style>
  <w:style w:type="paragraph" w:customStyle="1" w:styleId="a">
    <w:name w:val="Литературный источник"/>
    <w:uiPriority w:val="99"/>
    <w:rsid w:val="00281CB9"/>
    <w:pPr>
      <w:numPr>
        <w:numId w:val="30"/>
      </w:numPr>
      <w:spacing w:after="60"/>
      <w:jc w:val="both"/>
    </w:pPr>
    <w:rPr>
      <w:rFonts w:eastAsia="Times New Roman"/>
      <w:color w:val="000000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/>
    <w:lsdException w:name="heading 1" w:locked="1" w:semiHidden="0" w:unhideWhenUsed="0"/>
    <w:lsdException w:name="heading 2" w:locked="1" w:semiHidden="0" w:unhideWhenUsed="0"/>
    <w:lsdException w:name="heading 3" w:locked="1" w:semiHidden="0" w:unhideWhenUsed="0"/>
    <w:lsdException w:name="heading 4" w:locked="1" w:semiHidden="0" w:unhideWhenUsed="0"/>
    <w:lsdException w:name="heading 5" w:locked="1" w:semiHidden="0" w:uiPriority="0" w:unhideWhenUsed="0"/>
    <w:lsdException w:name="heading 6" w:locked="1" w:uiPriority="0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/>
    <w:lsdException w:name="Default Paragraph Font" w:locked="1" w:semiHidden="0" w:uiPriority="0" w:unhideWhenUsed="0"/>
    <w:lsdException w:name="Subtitle" w:locked="1" w:semiHidden="0" w:uiPriority="0" w:unhideWhenUsed="0"/>
    <w:lsdException w:name="Strong" w:locked="1" w:semiHidden="0" w:uiPriority="0" w:unhideWhenUsed="0"/>
    <w:lsdException w:name="Emphasis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0">
    <w:name w:val="Normal"/>
    <w:rsid w:val="000031EF"/>
    <w:pPr>
      <w:jc w:val="center"/>
    </w:pPr>
    <w:rPr>
      <w:lang w:val="en-US" w:eastAsia="en-US"/>
    </w:rPr>
  </w:style>
  <w:style w:type="paragraph" w:styleId="1">
    <w:name w:val="heading 1"/>
    <w:basedOn w:val="a0"/>
    <w:next w:val="a0"/>
    <w:link w:val="10"/>
    <w:uiPriority w:val="99"/>
    <w:rsid w:val="00B8455B"/>
    <w:pPr>
      <w:keepNext/>
      <w:keepLines/>
      <w:numPr>
        <w:numId w:val="4"/>
      </w:numPr>
      <w:tabs>
        <w:tab w:val="left" w:pos="216"/>
      </w:tabs>
      <w:spacing w:before="160" w:after="80"/>
      <w:outlineLvl w:val="0"/>
    </w:pPr>
    <w:rPr>
      <w:smallCaps/>
      <w:noProof/>
    </w:rPr>
  </w:style>
  <w:style w:type="paragraph" w:styleId="2">
    <w:name w:val="heading 2"/>
    <w:basedOn w:val="a0"/>
    <w:next w:val="a0"/>
    <w:link w:val="20"/>
    <w:uiPriority w:val="99"/>
    <w:rsid w:val="00B8455B"/>
    <w:pPr>
      <w:keepNext/>
      <w:keepLines/>
      <w:numPr>
        <w:ilvl w:val="1"/>
        <w:numId w:val="5"/>
      </w:numPr>
      <w:spacing w:before="120" w:after="60"/>
      <w:jc w:val="left"/>
      <w:outlineLvl w:val="1"/>
    </w:pPr>
    <w:rPr>
      <w:i/>
      <w:iCs/>
      <w:noProof/>
    </w:rPr>
  </w:style>
  <w:style w:type="paragraph" w:styleId="3">
    <w:name w:val="heading 3"/>
    <w:basedOn w:val="a0"/>
    <w:next w:val="a0"/>
    <w:link w:val="30"/>
    <w:uiPriority w:val="99"/>
    <w:rsid w:val="00B8455B"/>
    <w:pPr>
      <w:numPr>
        <w:ilvl w:val="2"/>
        <w:numId w:val="6"/>
      </w:numPr>
      <w:spacing w:line="240" w:lineRule="exact"/>
      <w:jc w:val="both"/>
      <w:outlineLvl w:val="2"/>
    </w:pPr>
    <w:rPr>
      <w:i/>
      <w:iCs/>
      <w:noProof/>
    </w:rPr>
  </w:style>
  <w:style w:type="paragraph" w:styleId="4">
    <w:name w:val="heading 4"/>
    <w:basedOn w:val="a0"/>
    <w:next w:val="a0"/>
    <w:link w:val="40"/>
    <w:uiPriority w:val="99"/>
    <w:rsid w:val="00B8455B"/>
    <w:pPr>
      <w:numPr>
        <w:ilvl w:val="3"/>
        <w:numId w:val="7"/>
      </w:numPr>
      <w:spacing w:before="40" w:after="40"/>
      <w:jc w:val="both"/>
      <w:outlineLvl w:val="3"/>
    </w:pPr>
    <w:rPr>
      <w:i/>
      <w:iCs/>
      <w:noProof/>
    </w:rPr>
  </w:style>
  <w:style w:type="paragraph" w:styleId="5">
    <w:name w:val="heading 5"/>
    <w:basedOn w:val="a0"/>
    <w:next w:val="a0"/>
    <w:link w:val="50"/>
    <w:uiPriority w:val="99"/>
    <w:rsid w:val="00B8455B"/>
    <w:pPr>
      <w:tabs>
        <w:tab w:val="left" w:pos="360"/>
      </w:tabs>
      <w:spacing w:before="160" w:after="80"/>
      <w:outlineLvl w:val="4"/>
    </w:pPr>
    <w:rPr>
      <w:smallCaps/>
      <w:noProof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B8455B"/>
    <w:rPr>
      <w:smallCaps/>
      <w:noProof/>
      <w:lang w:val="en-US" w:eastAsia="en-US"/>
    </w:rPr>
  </w:style>
  <w:style w:type="character" w:customStyle="1" w:styleId="20">
    <w:name w:val="Заголовок 2 Знак"/>
    <w:link w:val="2"/>
    <w:uiPriority w:val="99"/>
    <w:locked/>
    <w:rsid w:val="00B8455B"/>
    <w:rPr>
      <w:i/>
      <w:iCs/>
      <w:noProof/>
      <w:lang w:val="en-US" w:eastAsia="en-US"/>
    </w:rPr>
  </w:style>
  <w:style w:type="character" w:customStyle="1" w:styleId="30">
    <w:name w:val="Заголовок 3 Знак"/>
    <w:link w:val="3"/>
    <w:uiPriority w:val="99"/>
    <w:semiHidden/>
    <w:locked/>
    <w:rsid w:val="00B8455B"/>
    <w:rPr>
      <w:rFonts w:ascii="Cambria" w:hAnsi="Cambria" w:cs="Cambria"/>
      <w:b/>
      <w:bCs/>
      <w:sz w:val="26"/>
      <w:szCs w:val="26"/>
      <w:lang w:val="en-US" w:eastAsia="en-US"/>
    </w:rPr>
  </w:style>
  <w:style w:type="character" w:customStyle="1" w:styleId="40">
    <w:name w:val="Заголовок 4 Знак"/>
    <w:link w:val="4"/>
    <w:uiPriority w:val="99"/>
    <w:semiHidden/>
    <w:locked/>
    <w:rsid w:val="00B8455B"/>
    <w:rPr>
      <w:rFonts w:ascii="Calibri" w:hAnsi="Calibri" w:cs="Calibri"/>
      <w:b/>
      <w:bCs/>
      <w:sz w:val="28"/>
      <w:szCs w:val="28"/>
      <w:lang w:val="en-US" w:eastAsia="en-US"/>
    </w:rPr>
  </w:style>
  <w:style w:type="character" w:customStyle="1" w:styleId="50">
    <w:name w:val="Заголовок 5 Знак"/>
    <w:link w:val="5"/>
    <w:uiPriority w:val="99"/>
    <w:semiHidden/>
    <w:locked/>
    <w:rsid w:val="00B8455B"/>
    <w:rPr>
      <w:rFonts w:ascii="Calibri" w:hAnsi="Calibri" w:cs="Calibri"/>
      <w:b/>
      <w:bCs/>
      <w:i/>
      <w:iCs/>
      <w:sz w:val="26"/>
      <w:szCs w:val="26"/>
      <w:lang w:val="en-US" w:eastAsia="en-US"/>
    </w:rPr>
  </w:style>
  <w:style w:type="paragraph" w:customStyle="1" w:styleId="AISTAbstract">
    <w:name w:val="AIST_Abstract"/>
    <w:basedOn w:val="a0"/>
    <w:link w:val="AISTAbstract0"/>
    <w:uiPriority w:val="99"/>
    <w:qFormat/>
    <w:rsid w:val="002B5FDF"/>
    <w:pPr>
      <w:ind w:firstLine="289"/>
      <w:jc w:val="both"/>
    </w:pPr>
    <w:rPr>
      <w:b/>
      <w:bCs/>
      <w:i/>
      <w:szCs w:val="18"/>
    </w:rPr>
  </w:style>
  <w:style w:type="paragraph" w:customStyle="1" w:styleId="AISTAffiliation">
    <w:name w:val="AIST_Affiliation"/>
    <w:uiPriority w:val="99"/>
    <w:qFormat/>
    <w:rsid w:val="00B8455B"/>
    <w:pPr>
      <w:jc w:val="center"/>
    </w:pPr>
    <w:rPr>
      <w:lang w:val="en-US" w:eastAsia="en-US"/>
    </w:rPr>
  </w:style>
  <w:style w:type="paragraph" w:customStyle="1" w:styleId="AISTAuthor">
    <w:name w:val="AIST_Author"/>
    <w:basedOn w:val="a0"/>
    <w:uiPriority w:val="99"/>
    <w:qFormat/>
    <w:rsid w:val="005C6425"/>
    <w:rPr>
      <w:noProof/>
      <w:sz w:val="22"/>
      <w:szCs w:val="22"/>
    </w:rPr>
  </w:style>
  <w:style w:type="paragraph" w:styleId="a4">
    <w:name w:val="Body Text"/>
    <w:basedOn w:val="a0"/>
    <w:link w:val="a5"/>
    <w:uiPriority w:val="99"/>
    <w:rsid w:val="00330E08"/>
    <w:pPr>
      <w:ind w:firstLine="289"/>
      <w:jc w:val="both"/>
    </w:pPr>
    <w:rPr>
      <w:spacing w:val="-1"/>
    </w:rPr>
  </w:style>
  <w:style w:type="character" w:customStyle="1" w:styleId="a5">
    <w:name w:val="Основной текст Знак"/>
    <w:link w:val="a4"/>
    <w:uiPriority w:val="99"/>
    <w:locked/>
    <w:rsid w:val="00330E08"/>
    <w:rPr>
      <w:rFonts w:cs="Times New Roman"/>
      <w:sz w:val="20"/>
      <w:szCs w:val="20"/>
      <w:lang w:val="en-US" w:eastAsia="en-US"/>
    </w:rPr>
  </w:style>
  <w:style w:type="paragraph" w:customStyle="1" w:styleId="bulletlist">
    <w:name w:val="bullet list"/>
    <w:basedOn w:val="a4"/>
    <w:rsid w:val="0076572D"/>
    <w:pPr>
      <w:numPr>
        <w:numId w:val="1"/>
      </w:numPr>
    </w:pPr>
  </w:style>
  <w:style w:type="paragraph" w:customStyle="1" w:styleId="figurecaption">
    <w:name w:val="figure caption"/>
    <w:rsid w:val="00E02BE6"/>
    <w:pPr>
      <w:numPr>
        <w:numId w:val="2"/>
      </w:numPr>
      <w:spacing w:before="80" w:after="200"/>
      <w:jc w:val="center"/>
    </w:pPr>
    <w:rPr>
      <w:noProof/>
      <w:sz w:val="16"/>
      <w:szCs w:val="16"/>
      <w:lang w:val="en-US" w:eastAsia="en-US"/>
    </w:rPr>
  </w:style>
  <w:style w:type="paragraph" w:customStyle="1" w:styleId="AISTkeywords">
    <w:name w:val="AIST_key words"/>
    <w:basedOn w:val="a0"/>
    <w:uiPriority w:val="99"/>
    <w:qFormat/>
    <w:rsid w:val="00897F2E"/>
    <w:pPr>
      <w:spacing w:after="120"/>
      <w:ind w:firstLine="289"/>
      <w:jc w:val="both"/>
    </w:pPr>
    <w:rPr>
      <w:b/>
      <w:bCs/>
      <w:i/>
      <w:iCs/>
      <w:noProof/>
      <w:sz w:val="18"/>
      <w:szCs w:val="18"/>
    </w:rPr>
  </w:style>
  <w:style w:type="paragraph" w:customStyle="1" w:styleId="papersubtitle">
    <w:name w:val="paper subtitle"/>
    <w:uiPriority w:val="99"/>
    <w:rsid w:val="00B8455B"/>
    <w:pPr>
      <w:spacing w:after="120"/>
      <w:jc w:val="center"/>
    </w:pPr>
    <w:rPr>
      <w:rFonts w:eastAsia="MS Mincho"/>
      <w:noProof/>
      <w:sz w:val="28"/>
      <w:szCs w:val="28"/>
      <w:lang w:val="en-US" w:eastAsia="en-US"/>
    </w:rPr>
  </w:style>
  <w:style w:type="paragraph" w:customStyle="1" w:styleId="papertitle">
    <w:name w:val="paper title"/>
    <w:uiPriority w:val="99"/>
    <w:rsid w:val="00E76120"/>
    <w:pPr>
      <w:spacing w:before="360" w:after="240"/>
      <w:jc w:val="center"/>
    </w:pPr>
    <w:rPr>
      <w:rFonts w:eastAsia="MS Mincho"/>
      <w:noProof/>
      <w:sz w:val="48"/>
      <w:szCs w:val="48"/>
      <w:lang w:val="en-US" w:eastAsia="en-US"/>
    </w:rPr>
  </w:style>
  <w:style w:type="paragraph" w:customStyle="1" w:styleId="AISTreferences">
    <w:name w:val="AIST_references"/>
    <w:uiPriority w:val="99"/>
    <w:qFormat/>
    <w:rsid w:val="00666FFE"/>
    <w:pPr>
      <w:numPr>
        <w:numId w:val="8"/>
      </w:numPr>
      <w:ind w:left="357" w:hanging="357"/>
      <w:jc w:val="both"/>
    </w:pPr>
    <w:rPr>
      <w:rFonts w:eastAsia="MS Mincho"/>
      <w:noProof/>
      <w:sz w:val="16"/>
      <w:szCs w:val="16"/>
      <w:lang w:val="en-US" w:eastAsia="en-US"/>
    </w:rPr>
  </w:style>
  <w:style w:type="paragraph" w:customStyle="1" w:styleId="AISTheading">
    <w:name w:val="AIST_heading"/>
    <w:basedOn w:val="1"/>
    <w:next w:val="a0"/>
    <w:qFormat/>
    <w:rsid w:val="000031EF"/>
    <w:pPr>
      <w:tabs>
        <w:tab w:val="clear" w:pos="216"/>
        <w:tab w:val="clear" w:pos="2204"/>
      </w:tabs>
    </w:pPr>
  </w:style>
  <w:style w:type="paragraph" w:customStyle="1" w:styleId="AISTtext">
    <w:name w:val="AIST_text"/>
    <w:basedOn w:val="a4"/>
    <w:next w:val="a0"/>
    <w:qFormat/>
    <w:rsid w:val="005A75EE"/>
    <w:pPr>
      <w:ind w:firstLine="288"/>
    </w:pPr>
  </w:style>
  <w:style w:type="paragraph" w:styleId="a6">
    <w:name w:val="Document Map"/>
    <w:basedOn w:val="a0"/>
    <w:link w:val="a7"/>
    <w:uiPriority w:val="99"/>
    <w:semiHidden/>
    <w:unhideWhenUsed/>
    <w:rsid w:val="00C97FDC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link w:val="a6"/>
    <w:uiPriority w:val="99"/>
    <w:semiHidden/>
    <w:rsid w:val="00C97FDC"/>
    <w:rPr>
      <w:rFonts w:ascii="Tahoma" w:hAnsi="Tahoma" w:cs="Tahoma"/>
      <w:sz w:val="16"/>
      <w:szCs w:val="16"/>
      <w:lang w:val="en-US" w:eastAsia="en-US"/>
    </w:rPr>
  </w:style>
  <w:style w:type="character" w:customStyle="1" w:styleId="AISTAbstract0">
    <w:name w:val="AIST_Abstract Знак"/>
    <w:link w:val="AISTAbstract"/>
    <w:uiPriority w:val="99"/>
    <w:locked/>
    <w:rsid w:val="002B5FDF"/>
    <w:rPr>
      <w:b/>
      <w:bCs/>
      <w:i/>
      <w:szCs w:val="18"/>
      <w:lang w:val="en-US" w:eastAsia="en-US"/>
    </w:rPr>
  </w:style>
  <w:style w:type="table" w:styleId="a8">
    <w:name w:val="Table Grid"/>
    <w:basedOn w:val="a2"/>
    <w:uiPriority w:val="99"/>
    <w:rsid w:val="000352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0"/>
    <w:link w:val="aa"/>
    <w:uiPriority w:val="99"/>
    <w:semiHidden/>
    <w:rsid w:val="006C65A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link w:val="a9"/>
    <w:uiPriority w:val="99"/>
    <w:locked/>
    <w:rsid w:val="006C65A4"/>
    <w:rPr>
      <w:rFonts w:ascii="Tahoma" w:hAnsi="Tahoma" w:cs="Tahoma"/>
      <w:sz w:val="16"/>
      <w:szCs w:val="16"/>
      <w:lang w:val="en-US" w:eastAsia="en-US"/>
    </w:rPr>
  </w:style>
  <w:style w:type="paragraph" w:styleId="ab">
    <w:name w:val="header"/>
    <w:basedOn w:val="a0"/>
    <w:link w:val="ac"/>
    <w:uiPriority w:val="99"/>
    <w:rsid w:val="00DF0527"/>
    <w:pPr>
      <w:tabs>
        <w:tab w:val="center" w:pos="4819"/>
        <w:tab w:val="right" w:pos="9639"/>
      </w:tabs>
    </w:pPr>
  </w:style>
  <w:style w:type="character" w:customStyle="1" w:styleId="ac">
    <w:name w:val="Верхний колонтитул Знак"/>
    <w:link w:val="ab"/>
    <w:uiPriority w:val="99"/>
    <w:locked/>
    <w:rsid w:val="00DF0527"/>
    <w:rPr>
      <w:rFonts w:cs="Times New Roman"/>
      <w:lang w:val="en-US" w:eastAsia="en-US"/>
    </w:rPr>
  </w:style>
  <w:style w:type="paragraph" w:styleId="ad">
    <w:name w:val="footer"/>
    <w:basedOn w:val="a0"/>
    <w:link w:val="ae"/>
    <w:uiPriority w:val="99"/>
    <w:rsid w:val="00DF0527"/>
    <w:pPr>
      <w:tabs>
        <w:tab w:val="center" w:pos="4819"/>
        <w:tab w:val="right" w:pos="9639"/>
      </w:tabs>
    </w:pPr>
  </w:style>
  <w:style w:type="character" w:customStyle="1" w:styleId="ae">
    <w:name w:val="Нижний колонтитул Знак"/>
    <w:link w:val="ad"/>
    <w:uiPriority w:val="99"/>
    <w:locked/>
    <w:rsid w:val="00DF0527"/>
    <w:rPr>
      <w:rFonts w:cs="Times New Roman"/>
      <w:lang w:val="en-US" w:eastAsia="en-US"/>
    </w:rPr>
  </w:style>
  <w:style w:type="paragraph" w:customStyle="1" w:styleId="FirstHeader">
    <w:name w:val="First Header"/>
    <w:uiPriority w:val="99"/>
    <w:rsid w:val="00DF0527"/>
    <w:pPr>
      <w:keepNext/>
      <w:keepLines/>
      <w:jc w:val="both"/>
    </w:pPr>
    <w:rPr>
      <w:sz w:val="14"/>
      <w:szCs w:val="14"/>
      <w:lang w:val="en-US" w:eastAsia="en-US"/>
    </w:rPr>
  </w:style>
  <w:style w:type="paragraph" w:styleId="af">
    <w:name w:val="footnote text"/>
    <w:basedOn w:val="a0"/>
    <w:link w:val="af0"/>
    <w:uiPriority w:val="99"/>
    <w:semiHidden/>
    <w:rsid w:val="00923871"/>
  </w:style>
  <w:style w:type="character" w:customStyle="1" w:styleId="af0">
    <w:name w:val="Текст сноски Знак"/>
    <w:link w:val="af"/>
    <w:uiPriority w:val="99"/>
    <w:semiHidden/>
    <w:locked/>
    <w:rsid w:val="00B8455B"/>
    <w:rPr>
      <w:rFonts w:cs="Times New Roman"/>
      <w:sz w:val="20"/>
      <w:szCs w:val="20"/>
      <w:lang w:val="en-US" w:eastAsia="en-US"/>
    </w:rPr>
  </w:style>
  <w:style w:type="character" w:styleId="af1">
    <w:name w:val="footnote reference"/>
    <w:uiPriority w:val="99"/>
    <w:semiHidden/>
    <w:rsid w:val="00923871"/>
    <w:rPr>
      <w:rFonts w:cs="Times New Roman"/>
      <w:vertAlign w:val="superscript"/>
    </w:rPr>
  </w:style>
  <w:style w:type="paragraph" w:customStyle="1" w:styleId="Footnote">
    <w:name w:val="Footnote"/>
    <w:basedOn w:val="af"/>
    <w:uiPriority w:val="99"/>
    <w:rsid w:val="00E53761"/>
    <w:pPr>
      <w:jc w:val="left"/>
    </w:pPr>
    <w:rPr>
      <w:rFonts w:eastAsia="Times New Roman"/>
      <w:sz w:val="16"/>
      <w:szCs w:val="16"/>
      <w:lang w:val="ru-RU" w:eastAsia="ru-RU"/>
    </w:rPr>
  </w:style>
  <w:style w:type="paragraph" w:customStyle="1" w:styleId="AISTpapertitle">
    <w:name w:val="AIST_paper title"/>
    <w:uiPriority w:val="99"/>
    <w:qFormat/>
    <w:rsid w:val="00F065C5"/>
    <w:pPr>
      <w:spacing w:before="360" w:after="240"/>
      <w:jc w:val="center"/>
    </w:pPr>
    <w:rPr>
      <w:rFonts w:eastAsia="MS Mincho"/>
      <w:noProof/>
      <w:sz w:val="48"/>
      <w:szCs w:val="48"/>
      <w:lang w:val="en-US" w:eastAsia="en-US"/>
    </w:rPr>
  </w:style>
  <w:style w:type="character" w:styleId="af2">
    <w:name w:val="Hyperlink"/>
    <w:uiPriority w:val="99"/>
    <w:unhideWhenUsed/>
    <w:rsid w:val="002B61F8"/>
    <w:rPr>
      <w:color w:val="0000FF"/>
      <w:u w:val="single"/>
    </w:rPr>
  </w:style>
  <w:style w:type="paragraph" w:customStyle="1" w:styleId="references">
    <w:name w:val="references"/>
    <w:uiPriority w:val="99"/>
    <w:rsid w:val="00666FFE"/>
    <w:pPr>
      <w:tabs>
        <w:tab w:val="num" w:pos="360"/>
      </w:tabs>
      <w:spacing w:after="50" w:line="180" w:lineRule="exact"/>
      <w:ind w:left="360" w:hanging="360"/>
      <w:jc w:val="both"/>
    </w:pPr>
    <w:rPr>
      <w:rFonts w:eastAsia="MS Mincho"/>
      <w:noProof/>
      <w:sz w:val="16"/>
      <w:szCs w:val="16"/>
      <w:lang w:val="en-US" w:eastAsia="en-US"/>
    </w:rPr>
  </w:style>
  <w:style w:type="paragraph" w:customStyle="1" w:styleId="Equation">
    <w:name w:val="Equation"/>
    <w:basedOn w:val="a0"/>
    <w:rsid w:val="00DA4907"/>
    <w:pPr>
      <w:spacing w:before="240" w:after="240"/>
    </w:pPr>
    <w:rPr>
      <w:rFonts w:ascii="Tahoma" w:eastAsia="Calibri" w:hAnsi="Tahoma"/>
      <w:color w:val="000000"/>
      <w:sz w:val="16"/>
      <w:szCs w:val="22"/>
      <w:lang w:val="en-GB"/>
    </w:rPr>
  </w:style>
  <w:style w:type="character" w:customStyle="1" w:styleId="hps">
    <w:name w:val="hps"/>
    <w:basedOn w:val="a1"/>
    <w:rsid w:val="006924C9"/>
  </w:style>
  <w:style w:type="character" w:customStyle="1" w:styleId="shorttext">
    <w:name w:val="short_text"/>
    <w:basedOn w:val="a1"/>
    <w:rsid w:val="00BB628F"/>
  </w:style>
  <w:style w:type="character" w:customStyle="1" w:styleId="hpsalt-edited">
    <w:name w:val="hps alt-edited"/>
    <w:basedOn w:val="a1"/>
    <w:rsid w:val="007867F8"/>
  </w:style>
  <w:style w:type="paragraph" w:customStyle="1" w:styleId="sponsors">
    <w:name w:val="sponsors"/>
    <w:rsid w:val="005A75EE"/>
    <w:pPr>
      <w:ind w:firstLine="288"/>
    </w:pPr>
    <w:rPr>
      <w:sz w:val="16"/>
      <w:szCs w:val="16"/>
      <w:lang w:val="en-US" w:eastAsia="en-US"/>
    </w:rPr>
  </w:style>
  <w:style w:type="paragraph" w:customStyle="1" w:styleId="tablecolhead">
    <w:name w:val="table col head"/>
    <w:basedOn w:val="a0"/>
    <w:uiPriority w:val="99"/>
    <w:rsid w:val="006320AE"/>
    <w:rPr>
      <w:b/>
      <w:bCs/>
      <w:sz w:val="16"/>
      <w:szCs w:val="16"/>
    </w:rPr>
  </w:style>
  <w:style w:type="paragraph" w:customStyle="1" w:styleId="IEEEEquation">
    <w:name w:val="IEEE Equation"/>
    <w:basedOn w:val="a0"/>
    <w:uiPriority w:val="99"/>
    <w:rsid w:val="006A5550"/>
    <w:pPr>
      <w:widowControl w:val="0"/>
      <w:tabs>
        <w:tab w:val="right" w:pos="4961"/>
      </w:tabs>
      <w:spacing w:before="240" w:after="240"/>
      <w:ind w:firstLine="567"/>
      <w:jc w:val="right"/>
    </w:pPr>
  </w:style>
  <w:style w:type="paragraph" w:customStyle="1" w:styleId="tablecolsubhead">
    <w:name w:val="table col subhead"/>
    <w:basedOn w:val="tablecolhead"/>
    <w:uiPriority w:val="99"/>
    <w:rsid w:val="006320AE"/>
    <w:rPr>
      <w:i/>
      <w:iCs/>
      <w:sz w:val="15"/>
      <w:szCs w:val="15"/>
    </w:rPr>
  </w:style>
  <w:style w:type="paragraph" w:customStyle="1" w:styleId="tablecopy">
    <w:name w:val="table copy"/>
    <w:rsid w:val="006320AE"/>
    <w:pPr>
      <w:jc w:val="both"/>
    </w:pPr>
    <w:rPr>
      <w:noProof/>
      <w:sz w:val="16"/>
      <w:szCs w:val="16"/>
      <w:lang w:val="en-US" w:eastAsia="en-US"/>
    </w:rPr>
  </w:style>
  <w:style w:type="paragraph" w:customStyle="1" w:styleId="tablehead">
    <w:name w:val="table head"/>
    <w:uiPriority w:val="99"/>
    <w:rsid w:val="006320AE"/>
    <w:pPr>
      <w:tabs>
        <w:tab w:val="num" w:pos="1080"/>
      </w:tabs>
      <w:spacing w:before="240" w:after="120" w:line="216" w:lineRule="auto"/>
      <w:jc w:val="center"/>
    </w:pPr>
    <w:rPr>
      <w:smallCaps/>
      <w:noProof/>
      <w:sz w:val="16"/>
      <w:szCs w:val="16"/>
      <w:lang w:val="en-US" w:eastAsia="en-US"/>
    </w:rPr>
  </w:style>
  <w:style w:type="paragraph" w:customStyle="1" w:styleId="Text">
    <w:name w:val="Text"/>
    <w:basedOn w:val="a0"/>
    <w:rsid w:val="009A22BC"/>
    <w:pPr>
      <w:widowControl w:val="0"/>
      <w:autoSpaceDE w:val="0"/>
      <w:autoSpaceDN w:val="0"/>
      <w:spacing w:line="252" w:lineRule="auto"/>
      <w:ind w:firstLine="202"/>
      <w:jc w:val="both"/>
    </w:pPr>
    <w:rPr>
      <w:rFonts w:eastAsia="Times New Roman"/>
    </w:rPr>
  </w:style>
  <w:style w:type="paragraph" w:customStyle="1" w:styleId="ReferenceHead">
    <w:name w:val="Reference Head"/>
    <w:basedOn w:val="1"/>
    <w:rsid w:val="009A22BC"/>
    <w:pPr>
      <w:keepLines w:val="0"/>
      <w:numPr>
        <w:numId w:val="0"/>
      </w:numPr>
      <w:tabs>
        <w:tab w:val="clear" w:pos="216"/>
      </w:tabs>
      <w:autoSpaceDE w:val="0"/>
      <w:autoSpaceDN w:val="0"/>
      <w:spacing w:before="240"/>
    </w:pPr>
    <w:rPr>
      <w:rFonts w:eastAsia="Times New Roman"/>
      <w:noProof w:val="0"/>
      <w:kern w:val="28"/>
    </w:rPr>
  </w:style>
  <w:style w:type="paragraph" w:styleId="af3">
    <w:name w:val="endnote text"/>
    <w:basedOn w:val="a0"/>
    <w:link w:val="af4"/>
    <w:uiPriority w:val="99"/>
    <w:semiHidden/>
    <w:unhideWhenUsed/>
    <w:rsid w:val="00996867"/>
  </w:style>
  <w:style w:type="character" w:customStyle="1" w:styleId="af4">
    <w:name w:val="Текст концевой сноски Знак"/>
    <w:basedOn w:val="a1"/>
    <w:link w:val="af3"/>
    <w:uiPriority w:val="99"/>
    <w:semiHidden/>
    <w:rsid w:val="00996867"/>
    <w:rPr>
      <w:lang w:val="en-US" w:eastAsia="en-US"/>
    </w:rPr>
  </w:style>
  <w:style w:type="character" w:styleId="af5">
    <w:name w:val="endnote reference"/>
    <w:basedOn w:val="a1"/>
    <w:uiPriority w:val="99"/>
    <w:semiHidden/>
    <w:unhideWhenUsed/>
    <w:rsid w:val="00996867"/>
    <w:rPr>
      <w:vertAlign w:val="superscript"/>
    </w:rPr>
  </w:style>
  <w:style w:type="paragraph" w:customStyle="1" w:styleId="a">
    <w:name w:val="Литературный источник"/>
    <w:uiPriority w:val="99"/>
    <w:rsid w:val="00281CB9"/>
    <w:pPr>
      <w:numPr>
        <w:numId w:val="30"/>
      </w:numPr>
      <w:spacing w:after="60"/>
      <w:jc w:val="both"/>
    </w:pPr>
    <w:rPr>
      <w:rFonts w:eastAsia="Times New Roman"/>
      <w:color w:val="00000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669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56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9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16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26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6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641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78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28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73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367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84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2966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656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3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58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052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7393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483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2357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78058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6717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9986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99175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7626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634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2531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067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5326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avrov\Downloads\AIST_2018_Template_en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Заполнитель2</b:Tag>
    <b:SourceType>Book</b:SourceType>
    <b:Guid>{48FF8B68-93FA-40F9-87C2-ED48FC62E98C}</b:Guid>
    <b:RefOrder>1</b:RefOrder>
  </b:Source>
</b:Sources>
</file>

<file path=customXml/itemProps1.xml><?xml version="1.0" encoding="utf-8"?>
<ds:datastoreItem xmlns:ds="http://schemas.openxmlformats.org/officeDocument/2006/customXml" ds:itemID="{3717DAF0-A562-42C2-8C8B-1A75F3A8C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AIST_2018_Template_en</Template>
  <TotalTime>0</TotalTime>
  <Pages>3</Pages>
  <Words>979</Words>
  <Characters>6193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Paper Title (use style: paper title)</vt:lpstr>
    </vt:vector>
  </TitlesOfParts>
  <Company>IEEE</Company>
  <LinksUpToDate>false</LinksUpToDate>
  <CharactersWithSpaces>7158</CharactersWithSpaces>
  <SharedDoc>false</SharedDoc>
  <HLinks>
    <vt:vector size="6" baseType="variant">
      <vt:variant>
        <vt:i4>196675</vt:i4>
      </vt:variant>
      <vt:variant>
        <vt:i4>0</vt:i4>
      </vt:variant>
      <vt:variant>
        <vt:i4>0</vt:i4>
      </vt:variant>
      <vt:variant>
        <vt:i4>5</vt:i4>
      </vt:variant>
      <vt:variant>
        <vt:lpwstr>http://www.aist.sumdu.edu.ua/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Paper Title (use style: paper title)</dc:title>
  <dc:creator>Евгений Лавров</dc:creator>
  <cp:lastModifiedBy>PC</cp:lastModifiedBy>
  <cp:revision>2</cp:revision>
  <cp:lastPrinted>2018-04-30T12:18:00Z</cp:lastPrinted>
  <dcterms:created xsi:type="dcterms:W3CDTF">2018-06-19T19:57:00Z</dcterms:created>
  <dcterms:modified xsi:type="dcterms:W3CDTF">2018-06-19T19:57:00Z</dcterms:modified>
</cp:coreProperties>
</file>