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F5A" w:rsidRPr="00BF09F1" w:rsidRDefault="00663F5A" w:rsidP="003F225D">
      <w:pPr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Pr="007A718D">
        <w:rPr>
          <w:rFonts w:ascii="Times New Roman" w:hAnsi="Times New Roman"/>
          <w:bCs/>
          <w:sz w:val="28"/>
          <w:szCs w:val="28"/>
          <w:lang w:val="ru-RU"/>
        </w:rPr>
        <w:t>Технологій</w:t>
      </w:r>
      <w:r>
        <w:rPr>
          <w:rFonts w:ascii="Times New Roman" w:hAnsi="Times New Roman"/>
          <w:bCs/>
          <w:sz w:val="28"/>
          <w:szCs w:val="28"/>
          <w:lang w:val="ru-RU"/>
        </w:rPr>
        <w:t xml:space="preserve">та </w:t>
      </w:r>
      <w:r w:rsidRPr="007A718D">
        <w:rPr>
          <w:rFonts w:ascii="Times New Roman" w:hAnsi="Times New Roman"/>
          <w:bCs/>
          <w:sz w:val="28"/>
          <w:szCs w:val="28"/>
          <w:lang w:val="ru-RU"/>
        </w:rPr>
        <w:t>дизайну</w:t>
      </w:r>
    </w:p>
    <w:p w:rsidR="00663F5A" w:rsidRPr="007A718D" w:rsidRDefault="00663F5A" w:rsidP="003F225D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7A718D">
        <w:rPr>
          <w:rFonts w:ascii="Times New Roman" w:hAnsi="Times New Roman" w:cs="Times New Roman"/>
          <w:sz w:val="28"/>
          <w:szCs w:val="20"/>
          <w:lang w:val="uk-UA"/>
        </w:rPr>
        <w:t>1</w:t>
      </w:r>
      <w:r w:rsidRPr="007A718D">
        <w:rPr>
          <w:rFonts w:ascii="Times New Roman" w:hAnsi="Times New Roman" w:cs="Times New Roman"/>
          <w:caps/>
          <w:sz w:val="28"/>
          <w:szCs w:val="28"/>
          <w:lang w:val="uk-UA"/>
        </w:rPr>
        <w:t>82 Т</w:t>
      </w:r>
      <w:r w:rsidRPr="007A718D">
        <w:rPr>
          <w:rFonts w:ascii="Times New Roman" w:hAnsi="Times New Roman" w:cs="Times New Roman"/>
          <w:sz w:val="28"/>
          <w:szCs w:val="28"/>
          <w:lang w:val="uk-UA"/>
        </w:rPr>
        <w:t>ехнології легкої промисловості</w:t>
      </w:r>
    </w:p>
    <w:p w:rsidR="00663F5A" w:rsidRPr="00FD693A" w:rsidRDefault="00663F5A" w:rsidP="003F225D">
      <w:pPr>
        <w:pStyle w:val="Standard"/>
        <w:spacing w:before="120" w:line="276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ДР </w:t>
      </w:r>
      <w:r w:rsidRPr="007A718D">
        <w:rPr>
          <w:rFonts w:ascii="Times New Roman" w:hAnsi="Times New Roman"/>
          <w:sz w:val="28"/>
          <w:szCs w:val="28"/>
          <w:lang w:val="ru-RU"/>
        </w:rPr>
        <w:t>Розробкараціональноїтехнологіївиготовленняконкурентоспроможногожіночого ансамблю в умовах ФОП «Петегерич Сюзанна Володимирівна, м. Хмельницький</w:t>
      </w:r>
    </w:p>
    <w:p w:rsidR="00663F5A" w:rsidRPr="004C3999" w:rsidRDefault="00663F5A" w:rsidP="003F225D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7A718D">
        <w:rPr>
          <w:rFonts w:ascii="Times New Roman" w:hAnsi="Times New Roman"/>
          <w:bCs/>
          <w:sz w:val="28"/>
          <w:szCs w:val="28"/>
          <w:lang w:val="ru-RU"/>
        </w:rPr>
        <w:t>К</w:t>
      </w:r>
      <w:r w:rsidRPr="007A718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A718D">
        <w:rPr>
          <w:rFonts w:ascii="Times New Roman" w:hAnsi="Times New Roman" w:cs="Times New Roman"/>
          <w:sz w:val="28"/>
          <w:szCs w:val="28"/>
          <w:lang w:val="ru-RU"/>
        </w:rPr>
        <w:t>стюкВікторіяСергіїв</w:t>
      </w:r>
      <w:r w:rsidRPr="007A718D">
        <w:rPr>
          <w:rFonts w:ascii="Times New Roman" w:hAnsi="Times New Roman" w:cs="Times New Roman"/>
          <w:sz w:val="28"/>
          <w:szCs w:val="28"/>
          <w:lang w:val="uk-UA"/>
        </w:rPr>
        <w:t>на</w:t>
      </w:r>
    </w:p>
    <w:p w:rsidR="00663F5A" w:rsidRPr="007A718D" w:rsidRDefault="00663F5A" w:rsidP="003F225D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7A718D">
        <w:rPr>
          <w:rFonts w:ascii="Times New Roman" w:hAnsi="Times New Roman"/>
          <w:bCs/>
          <w:sz w:val="28"/>
          <w:szCs w:val="28"/>
          <w:lang w:val="ru-RU"/>
        </w:rPr>
        <w:t>ЗасорноваІринаОлександрівна</w:t>
      </w:r>
    </w:p>
    <w:p w:rsidR="00663F5A" w:rsidRPr="00574FC3" w:rsidRDefault="00663F5A" w:rsidP="003F225D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7A718D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663F5A" w:rsidRPr="007A718D" w:rsidRDefault="00663F5A" w:rsidP="0062421F">
      <w:pPr>
        <w:pStyle w:val="Standard"/>
        <w:rPr>
          <w:rFonts w:ascii="Times New Roman" w:hAnsi="Times New Roman"/>
          <w:bCs/>
          <w:sz w:val="28"/>
          <w:szCs w:val="28"/>
          <w:lang w:val="ru-RU"/>
        </w:rPr>
      </w:pPr>
    </w:p>
    <w:p w:rsidR="00663F5A" w:rsidRDefault="00663F5A" w:rsidP="00936B63">
      <w:pPr>
        <w:spacing w:line="288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663F5A" w:rsidRPr="007A718D" w:rsidRDefault="00663F5A" w:rsidP="006752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34F10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F10">
        <w:rPr>
          <w:rFonts w:ascii="Times New Roman" w:hAnsi="Times New Roman" w:cs="Times New Roman"/>
          <w:sz w:val="28"/>
          <w:szCs w:val="28"/>
          <w:lang w:val="uk-UA"/>
        </w:rPr>
        <w:t xml:space="preserve"> виконано аналіз основних ознак стилю «SportCasual» та застосовано їх у проєктуванні жіночого ансамблю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споживачів </w:t>
      </w:r>
      <w:r w:rsidRPr="00734F10">
        <w:rPr>
          <w:rFonts w:ascii="Times New Roman" w:hAnsi="Times New Roman" w:cs="Times New Roman"/>
          <w:sz w:val="28"/>
          <w:szCs w:val="28"/>
          <w:lang w:val="uk-UA"/>
        </w:rPr>
        <w:t>молодшої вікової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34F10">
        <w:rPr>
          <w:rFonts w:ascii="Times New Roman" w:hAnsi="Times New Roman" w:cs="Times New Roman"/>
          <w:sz w:val="28"/>
          <w:szCs w:val="28"/>
          <w:lang w:val="uk-UA"/>
        </w:rPr>
        <w:t xml:space="preserve"> вибір класів і видів аплікацій для оздоблення жіночого ансамблю; досліджено фізико-механічні властивості джинсових матеріалів і вибрано матеріали для виготовлення жіночого ансамблю. 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досліджень </w:t>
      </w:r>
      <w:r w:rsidRPr="00734F10">
        <w:rPr>
          <w:rFonts w:ascii="Times New Roman" w:hAnsi="Times New Roman" w:cs="Times New Roman"/>
          <w:sz w:val="28"/>
          <w:szCs w:val="28"/>
          <w:lang w:val="uk-UA"/>
        </w:rPr>
        <w:t>розроблено ескізний проєкт і виготовлено жіночий ансамбль, оздоблений аплікацією.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формовано технічне завдання</w:t>
      </w:r>
      <w:r>
        <w:rPr>
          <w:rFonts w:ascii="Times New Roman" w:hAnsi="Times New Roman" w:cs="Times New Roman"/>
          <w:sz w:val="28"/>
          <w:szCs w:val="28"/>
          <w:lang w:val="ru-RU"/>
        </w:rPr>
        <w:t>, складено граф технологічногопроцесу і конфекційну карту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3F5A" w:rsidRDefault="00663F5A" w:rsidP="006752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Для побудови конструкції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моделювання </w:t>
      </w:r>
      <w:r w:rsidRPr="008A2DA1">
        <w:rPr>
          <w:rFonts w:ascii="Times New Roman" w:hAnsi="Times New Roman" w:cs="Times New Roman"/>
          <w:sz w:val="28"/>
          <w:szCs w:val="28"/>
          <w:lang w:val="uk-UA"/>
        </w:rPr>
        <w:t xml:space="preserve">ансамблю 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обрано методику </w:t>
      </w:r>
      <w:r w:rsidRPr="008A2DA1">
        <w:rPr>
          <w:rFonts w:ascii="Times New Roman" w:hAnsi="Times New Roman" w:cs="Times New Roman"/>
          <w:sz w:val="28"/>
          <w:szCs w:val="28"/>
          <w:lang w:val="uk-UA"/>
        </w:rPr>
        <w:t>«Мюллер і син»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Розроблено рекомендації та виконано побудову основних та похідних лекал базового ансамблю. Здійснена технологічна проробка виробів з урахуванням рівня технічного оснащення </w:t>
      </w:r>
      <w:r w:rsidRPr="00E65276">
        <w:rPr>
          <w:rFonts w:ascii="Times New Roman" w:hAnsi="Times New Roman" w:cs="Times New Roman"/>
          <w:sz w:val="28"/>
          <w:szCs w:val="28"/>
          <w:lang w:val="uk-UA"/>
        </w:rPr>
        <w:t>швейн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ого підприємства, </w:t>
      </w:r>
      <w:r w:rsidRPr="00DE6E89">
        <w:rPr>
          <w:rFonts w:ascii="Times New Roman" w:hAnsi="Times New Roman" w:cs="Times New Roman"/>
          <w:sz w:val="28"/>
          <w:szCs w:val="28"/>
          <w:lang w:val="uk-UA"/>
        </w:rPr>
        <w:t xml:space="preserve">складено технологічну послідовність для багатомодельного потоку, 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запропоновано оптимальні технологічні режими обробки </w:t>
      </w:r>
      <w:r w:rsidRPr="00E65276">
        <w:rPr>
          <w:rFonts w:ascii="Times New Roman" w:hAnsi="Times New Roman" w:cs="Times New Roman"/>
          <w:sz w:val="28"/>
          <w:szCs w:val="28"/>
          <w:lang w:val="uk-UA"/>
        </w:rPr>
        <w:t xml:space="preserve">жіночого ансамблю, виконаного в стилі </w:t>
      </w:r>
      <w:r w:rsidRPr="00120C48">
        <w:rPr>
          <w:rFonts w:ascii="Times New Roman" w:hAnsi="Times New Roman" w:cs="Times New Roman"/>
          <w:sz w:val="28"/>
          <w:szCs w:val="28"/>
          <w:lang w:val="uk-UA"/>
        </w:rPr>
        <w:t>«SportCasual»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3F5A" w:rsidRPr="002F6540" w:rsidRDefault="00663F5A" w:rsidP="006752B3">
      <w:pPr>
        <w:pStyle w:val="Standard"/>
        <w:spacing w:before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Pr="00120C48">
        <w:rPr>
          <w:rFonts w:ascii="Times New Roman" w:hAnsi="Times New Roman" w:cs="Times New Roman"/>
          <w:sz w:val="28"/>
          <w:szCs w:val="28"/>
          <w:lang w:val="uk-UA"/>
        </w:rPr>
        <w:t>раціональна технологія, методи обробки, граф процесу, моделювання, аплікація, «SportCasual», джинсові матеріали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663F5A" w:rsidRPr="002F6540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3" w:usb1="00000000" w:usb2="00000000" w:usb3="00000000" w:csb0="00000005" w:csb1="00000000"/>
  </w:font>
  <w:font w:name="SimSun">
    <w:altName w:val="§­§°§®§Ц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120C48"/>
    <w:rsid w:val="00240442"/>
    <w:rsid w:val="002D111A"/>
    <w:rsid w:val="002F6540"/>
    <w:rsid w:val="003F225D"/>
    <w:rsid w:val="004074DF"/>
    <w:rsid w:val="00420584"/>
    <w:rsid w:val="004A76EA"/>
    <w:rsid w:val="004C3999"/>
    <w:rsid w:val="00552CAA"/>
    <w:rsid w:val="00574FC3"/>
    <w:rsid w:val="00605D89"/>
    <w:rsid w:val="0062421F"/>
    <w:rsid w:val="00663F5A"/>
    <w:rsid w:val="006752B3"/>
    <w:rsid w:val="00734F10"/>
    <w:rsid w:val="007A718D"/>
    <w:rsid w:val="007F2741"/>
    <w:rsid w:val="00881112"/>
    <w:rsid w:val="008A2DA1"/>
    <w:rsid w:val="008B0AD1"/>
    <w:rsid w:val="00936B63"/>
    <w:rsid w:val="00AF2E91"/>
    <w:rsid w:val="00B321CC"/>
    <w:rsid w:val="00B54C3D"/>
    <w:rsid w:val="00BF09F1"/>
    <w:rsid w:val="00D172AC"/>
    <w:rsid w:val="00DE6E89"/>
    <w:rsid w:val="00E65276"/>
    <w:rsid w:val="00E65AB7"/>
    <w:rsid w:val="00E74E36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215</Words>
  <Characters>1227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ФАКУЛЬТЕТТехнологійта дизайну</dc:title>
  <dc:subject/>
  <dc:creator>s11</dc:creator>
  <cp:keywords/>
  <dc:description/>
  <cp:lastModifiedBy>Пользователь Windows</cp:lastModifiedBy>
  <cp:revision>2</cp:revision>
  <dcterms:created xsi:type="dcterms:W3CDTF">2020-03-17T21:35:00Z</dcterms:created>
  <dcterms:modified xsi:type="dcterms:W3CDTF">2020-03-17T21:35:00Z</dcterms:modified>
</cp:coreProperties>
</file>